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705"/>
        <w:tblW w:w="0" w:type="auto"/>
        <w:tblLook w:val="04A0" w:firstRow="1" w:lastRow="0" w:firstColumn="1" w:lastColumn="0" w:noHBand="0" w:noVBand="1"/>
      </w:tblPr>
      <w:tblGrid>
        <w:gridCol w:w="6345"/>
      </w:tblGrid>
      <w:tr w:rsidR="00B81793" w:rsidRPr="00B81793" w14:paraId="43FDF270" w14:textId="77777777" w:rsidTr="00D602F2">
        <w:trPr>
          <w:trHeight w:hRule="exact" w:val="857"/>
        </w:trPr>
        <w:tc>
          <w:tcPr>
            <w:tcW w:w="6345" w:type="dxa"/>
            <w:shd w:val="clear" w:color="auto" w:fill="auto"/>
          </w:tcPr>
          <w:p w14:paraId="7ACDCB52" w14:textId="77777777" w:rsidR="00B81793" w:rsidRPr="00B81793" w:rsidRDefault="00B81793" w:rsidP="00B817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81793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="00FA2460">
              <w:rPr>
                <w:rFonts w:ascii="Times New Roman" w:hAnsi="Times New Roman"/>
                <w:b/>
                <w:sz w:val="24"/>
                <w:szCs w:val="24"/>
              </w:rPr>
              <w:pict w14:anchorId="701DE9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42pt">
                  <v:imagedata r:id="rId5" o:title="grb"/>
                </v:shape>
              </w:pict>
            </w:r>
          </w:p>
        </w:tc>
      </w:tr>
      <w:tr w:rsidR="00B81793" w:rsidRPr="00B81793" w14:paraId="47AA60F5" w14:textId="77777777" w:rsidTr="00D602F2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004A9107" w14:textId="77777777" w:rsidR="00B81793" w:rsidRPr="00B81793" w:rsidRDefault="00B81793" w:rsidP="00B817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NazivKorisnika"/>
            <w:bookmarkEnd w:id="0"/>
            <w:r w:rsidRPr="00B81793">
              <w:rPr>
                <w:rFonts w:ascii="Times New Roman" w:hAnsi="Times New Roman"/>
                <w:b/>
                <w:sz w:val="24"/>
                <w:szCs w:val="24"/>
              </w:rPr>
              <w:t>REPUBLIKA HRVATSKA</w:t>
            </w:r>
          </w:p>
        </w:tc>
      </w:tr>
      <w:tr w:rsidR="00B81793" w:rsidRPr="00B81793" w14:paraId="02934CCB" w14:textId="77777777" w:rsidTr="00D602F2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6E565F4F" w14:textId="77777777" w:rsidR="00B81793" w:rsidRPr="00B81793" w:rsidRDefault="00B81793" w:rsidP="00B817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KorisnikNaziv"/>
            <w:bookmarkEnd w:id="1"/>
            <w:r w:rsidRPr="00B81793">
              <w:rPr>
                <w:rFonts w:ascii="Times New Roman" w:hAnsi="Times New Roman"/>
                <w:b/>
                <w:sz w:val="24"/>
                <w:szCs w:val="24"/>
              </w:rPr>
              <w:t xml:space="preserve">OBRTNIČKA ŠKOLA ZA OSOBNE USLUGE </w:t>
            </w:r>
          </w:p>
        </w:tc>
      </w:tr>
      <w:tr w:rsidR="00B81793" w:rsidRPr="00B81793" w14:paraId="591C4B61" w14:textId="77777777" w:rsidTr="00D602F2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67F5BB38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KorisnikAdresa"/>
            <w:bookmarkEnd w:id="2"/>
            <w:r w:rsidRPr="00B81793">
              <w:rPr>
                <w:rFonts w:ascii="Times New Roman" w:hAnsi="Times New Roman"/>
                <w:sz w:val="24"/>
                <w:szCs w:val="24"/>
              </w:rPr>
              <w:t>SAVSKA CESTA 23,ZAGREB</w:t>
            </w:r>
          </w:p>
        </w:tc>
      </w:tr>
      <w:tr w:rsidR="00B81793" w:rsidRPr="00B81793" w14:paraId="57ABE402" w14:textId="77777777" w:rsidTr="00D602F2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2D84B8A2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  <w:r w:rsidRPr="00B81793">
              <w:rPr>
                <w:rFonts w:ascii="Times New Roman" w:hAnsi="Times New Roman"/>
                <w:sz w:val="24"/>
                <w:szCs w:val="24"/>
              </w:rPr>
              <w:t xml:space="preserve">KLASA: </w:t>
            </w:r>
            <w:bookmarkStart w:id="3" w:name="Klasa"/>
            <w:bookmarkEnd w:id="3"/>
            <w:r w:rsidRPr="00B81793">
              <w:rPr>
                <w:rFonts w:ascii="Times New Roman" w:hAnsi="Times New Roman"/>
                <w:sz w:val="24"/>
                <w:szCs w:val="24"/>
              </w:rPr>
              <w:t>112-02/26-01/16</w:t>
            </w:r>
          </w:p>
        </w:tc>
      </w:tr>
      <w:tr w:rsidR="00B81793" w:rsidRPr="00B81793" w14:paraId="3F9A5306" w14:textId="77777777" w:rsidTr="00D602F2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785713AA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  <w:r w:rsidRPr="00B81793">
              <w:rPr>
                <w:rFonts w:ascii="Times New Roman" w:hAnsi="Times New Roman"/>
                <w:sz w:val="24"/>
                <w:szCs w:val="24"/>
              </w:rPr>
              <w:t xml:space="preserve">URBROJ: </w:t>
            </w:r>
            <w:bookmarkStart w:id="4" w:name="URBroj"/>
            <w:bookmarkEnd w:id="4"/>
            <w:r w:rsidRPr="00B81793">
              <w:rPr>
                <w:rFonts w:ascii="Times New Roman" w:hAnsi="Times New Roman"/>
                <w:sz w:val="24"/>
                <w:szCs w:val="24"/>
              </w:rPr>
              <w:t>251-302-01-26-03</w:t>
            </w:r>
          </w:p>
        </w:tc>
      </w:tr>
      <w:tr w:rsidR="00B81793" w:rsidRPr="00B81793" w14:paraId="46043C3B" w14:textId="77777777" w:rsidTr="00D602F2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1E6FE72C" w14:textId="4E54881E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  <w:bookmarkStart w:id="5" w:name="MjestoIDatum"/>
            <w:bookmarkEnd w:id="5"/>
            <w:r w:rsidRPr="00B81793">
              <w:rPr>
                <w:rFonts w:ascii="Times New Roman" w:hAnsi="Times New Roman"/>
                <w:sz w:val="24"/>
                <w:szCs w:val="24"/>
              </w:rPr>
              <w:t xml:space="preserve">ZAGREB, </w:t>
            </w:r>
            <w:r w:rsidR="00FA2460">
              <w:rPr>
                <w:rFonts w:ascii="Times New Roman" w:hAnsi="Times New Roman"/>
                <w:sz w:val="24"/>
                <w:szCs w:val="24"/>
              </w:rPr>
              <w:t>01 listopada</w:t>
            </w:r>
            <w:r w:rsidRPr="00B81793">
              <w:rPr>
                <w:rFonts w:ascii="Times New Roman" w:hAnsi="Times New Roman"/>
                <w:sz w:val="24"/>
                <w:szCs w:val="24"/>
              </w:rPr>
              <w:t xml:space="preserve"> 2026. godine</w:t>
            </w:r>
          </w:p>
        </w:tc>
      </w:tr>
      <w:tr w:rsidR="00B81793" w:rsidRPr="00B81793" w14:paraId="0690471B" w14:textId="77777777" w:rsidTr="00D602F2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2B877495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793" w:rsidRPr="00B81793" w14:paraId="13CF0673" w14:textId="77777777" w:rsidTr="00D602F2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68049B84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  <w:r w:rsidRPr="00B81793">
              <w:rPr>
                <w:rFonts w:ascii="Times New Roman" w:hAnsi="Times New Roman"/>
                <w:sz w:val="24"/>
                <w:szCs w:val="24"/>
              </w:rPr>
              <w:t xml:space="preserve">PREDMET: </w:t>
            </w:r>
            <w:bookmarkStart w:id="6" w:name="Predmet"/>
            <w:bookmarkEnd w:id="6"/>
            <w:r w:rsidRPr="00B81793">
              <w:rPr>
                <w:rFonts w:ascii="Times New Roman" w:hAnsi="Times New Roman"/>
                <w:sz w:val="24"/>
                <w:szCs w:val="24"/>
              </w:rPr>
              <w:t>Spremačica</w:t>
            </w:r>
          </w:p>
        </w:tc>
      </w:tr>
      <w:tr w:rsidR="00B81793" w:rsidRPr="00B81793" w14:paraId="470805A9" w14:textId="77777777" w:rsidTr="00D602F2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0837280C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  <w:bookmarkStart w:id="7" w:name="Akt"/>
            <w:bookmarkEnd w:id="7"/>
            <w:r w:rsidRPr="00B81793">
              <w:rPr>
                <w:rFonts w:ascii="Times New Roman" w:hAnsi="Times New Roman"/>
                <w:sz w:val="24"/>
                <w:szCs w:val="24"/>
              </w:rPr>
              <w:t>Zapisnik l.</w:t>
            </w:r>
          </w:p>
        </w:tc>
      </w:tr>
      <w:tr w:rsidR="00B81793" w:rsidRPr="00B81793" w14:paraId="6E7D0E61" w14:textId="77777777" w:rsidTr="00D602F2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19CE122B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9BB312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317CE7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9168B6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6AC9D5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CDE7AA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3D4530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9439E0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793" w:rsidRPr="00B81793" w14:paraId="0D6E0115" w14:textId="77777777" w:rsidTr="00D602F2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4E9D8E6E" w14:textId="77777777" w:rsidR="00B81793" w:rsidRPr="00B81793" w:rsidRDefault="00B81793" w:rsidP="00B81793">
            <w:pPr>
              <w:rPr>
                <w:rFonts w:ascii="Times New Roman" w:hAnsi="Times New Roman"/>
                <w:sz w:val="24"/>
                <w:szCs w:val="24"/>
              </w:rPr>
            </w:pPr>
            <w:bookmarkStart w:id="8" w:name="PocetakTeksta"/>
            <w:bookmarkEnd w:id="8"/>
            <w:r w:rsidRPr="00B817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02C446A" w14:textId="77777777" w:rsidR="00B81793" w:rsidRPr="00B81793" w:rsidRDefault="00FA2460" w:rsidP="00B81793">
      <w:pPr>
        <w:rPr>
          <w:rFonts w:ascii="Times New Roman" w:hAnsi="Times New Roman"/>
          <w:sz w:val="24"/>
          <w:szCs w:val="24"/>
        </w:rPr>
      </w:pPr>
      <w:bookmarkStart w:id="9" w:name="QRKod"/>
      <w:bookmarkEnd w:id="9"/>
      <w:r>
        <w:rPr>
          <w:rFonts w:ascii="Times New Roman" w:hAnsi="Times New Roman"/>
          <w:sz w:val="24"/>
          <w:szCs w:val="24"/>
        </w:rPr>
        <w:pict w14:anchorId="46A67470">
          <v:shape id="_x0000_i1026" type="#_x0000_t75" style="width:103.5pt;height:103.5pt">
            <v:imagedata r:id="rId6" o:title="qrcode"/>
          </v:shape>
        </w:pict>
      </w:r>
    </w:p>
    <w:p w14:paraId="4D4982C7" w14:textId="77777777" w:rsidR="00B81793" w:rsidRPr="00B81793" w:rsidRDefault="00B81793" w:rsidP="00B81793">
      <w:pPr>
        <w:rPr>
          <w:rFonts w:ascii="Times New Roman" w:hAnsi="Times New Roman"/>
          <w:sz w:val="24"/>
          <w:szCs w:val="24"/>
        </w:rPr>
      </w:pPr>
    </w:p>
    <w:p w14:paraId="182AF831" w14:textId="77777777" w:rsidR="00B81793" w:rsidRPr="00B81793" w:rsidRDefault="00B81793" w:rsidP="00B81793">
      <w:pPr>
        <w:rPr>
          <w:rFonts w:ascii="Times New Roman" w:hAnsi="Times New Roman"/>
          <w:sz w:val="24"/>
          <w:szCs w:val="24"/>
        </w:rPr>
      </w:pPr>
    </w:p>
    <w:p w14:paraId="790F54A7" w14:textId="77777777" w:rsidR="00B81793" w:rsidRDefault="00B81793" w:rsidP="00986A23">
      <w:pPr>
        <w:spacing w:before="100" w:beforeAutospacing="1" w:after="100" w:afterAutospacing="1" w:line="240" w:lineRule="auto"/>
        <w:ind w:left="-284"/>
        <w:jc w:val="both"/>
        <w:rPr>
          <w:rFonts w:ascii="Times New Roman" w:hAnsi="Times New Roman"/>
          <w:sz w:val="24"/>
          <w:szCs w:val="24"/>
        </w:rPr>
      </w:pPr>
    </w:p>
    <w:p w14:paraId="1788F9BD" w14:textId="3BEFC96E" w:rsidR="00986A23" w:rsidRPr="00B81793" w:rsidRDefault="00986A23" w:rsidP="00986A23">
      <w:pPr>
        <w:spacing w:before="100" w:beforeAutospacing="1" w:after="100" w:afterAutospacing="1" w:line="240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Na temelju članka 99. i 107. Zakona o odgoju i obrazovanju u osnovnoj i srednjoj školi (''Narodne novine'' broj 87/08., 86/09., 92/10., 105/10., 90/11., 16/12., 86/12., 94/13., 152/14., 7/17.,  68/18., 98/19., 64/20., 151/22., 155/23. i 156/23.), članka 6. Pravilnika o radu te sukladno Pravilniku o načinu i postupku zapošljavanja u Obrtničkoj školi za osobne usluge, (u daljnjem tekstu: Pravilnik), Ravnateljica Obrtničke škole za osobne usluge objavljuje:</w:t>
      </w:r>
    </w:p>
    <w:p w14:paraId="7CE178BC" w14:textId="77777777" w:rsidR="00986A23" w:rsidRPr="00B81793" w:rsidRDefault="00986A23" w:rsidP="00986A23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NATJEČAJ </w:t>
      </w:r>
    </w:p>
    <w:p w14:paraId="70E1C386" w14:textId="77777777" w:rsidR="00986A23" w:rsidRPr="00B81793" w:rsidRDefault="00986A23" w:rsidP="00986A23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za zasnivanje radnog odnosa za radno mjesto</w:t>
      </w:r>
    </w:p>
    <w:p w14:paraId="2016D601" w14:textId="77777777" w:rsidR="00986A23" w:rsidRPr="00B81793" w:rsidRDefault="00986A23" w:rsidP="00986A23">
      <w:pPr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271CB49D" w14:textId="77777777" w:rsidR="00986A23" w:rsidRPr="00B81793" w:rsidRDefault="00986A23" w:rsidP="00986A2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Čistač/ica - 1 izvršitelj/ica</w:t>
      </w:r>
    </w:p>
    <w:p w14:paraId="1349B31F" w14:textId="77777777" w:rsidR="00986A23" w:rsidRPr="00B81793" w:rsidRDefault="00986A23" w:rsidP="00B81793">
      <w:pPr>
        <w:spacing w:before="100" w:beforeAutospacing="1" w:after="100" w:afterAutospacing="1" w:line="240" w:lineRule="auto"/>
        <w:ind w:left="-426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14:paraId="0D6955B3" w14:textId="77777777" w:rsidR="00986A23" w:rsidRPr="00B81793" w:rsidRDefault="00986A23" w:rsidP="00986A23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nepuno radno vrijeme (</w:t>
      </w:r>
      <w:bookmarkStart w:id="10" w:name="_Hlk178668797"/>
      <w:r w:rsidRPr="00B81793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20 sati tjedno</w:t>
      </w:r>
      <w:bookmarkEnd w:id="10"/>
      <w:r w:rsidRPr="00B81793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) </w:t>
      </w:r>
    </w:p>
    <w:p w14:paraId="1D0978AA" w14:textId="77777777" w:rsidR="00986A23" w:rsidRPr="00B81793" w:rsidRDefault="00986A23" w:rsidP="00986A23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 xml:space="preserve">smjena - poslijepodne </w:t>
      </w:r>
    </w:p>
    <w:p w14:paraId="0F66D3EC" w14:textId="77777777" w:rsidR="00986A23" w:rsidRPr="00B81793" w:rsidRDefault="00986A23" w:rsidP="00986A23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na neodređeno</w:t>
      </w:r>
    </w:p>
    <w:p w14:paraId="76DCC71E" w14:textId="77777777" w:rsidR="00986A23" w:rsidRPr="00B81793" w:rsidRDefault="00986A23" w:rsidP="00986A23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probni rad 2 mjeseca</w:t>
      </w:r>
    </w:p>
    <w:p w14:paraId="0ECFC78E" w14:textId="77777777" w:rsidR="00986A23" w:rsidRPr="00B81793" w:rsidRDefault="00986A23" w:rsidP="00986A23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mjesto rada: Zagreb</w:t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54275D97" w14:textId="77777777" w:rsidR="00986A23" w:rsidRPr="00B81793" w:rsidRDefault="00986A23" w:rsidP="00986A23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14:paraId="053E3CE1" w14:textId="77777777" w:rsidR="00986A23" w:rsidRPr="00B81793" w:rsidRDefault="00986A23" w:rsidP="00986A23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UVJETI: </w:t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Osim općih uvjeta sukladno općim propisima o radu kandidati trebaju zadovoljiti i posebne uvjete propisane člankom 105. i 106. Zakona o odgoju i obrazovanju u osnovnoj i srednjoj školi (NN 87/08., 86/09., 92/10., 105/10., 90/11., 5/12., 16/12., 86/12., 126/12., 94/13., 152/14., 07/17., 68/18., 98/19., 64/20., 151/22, 155/23 i 156/23), </w:t>
      </w:r>
      <w:r w:rsidRPr="00B8179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hr-HR"/>
        </w:rPr>
        <w:t xml:space="preserve">Sistematizaciji radnih mjesta Obrtničke škole za osobne usluge te </w:t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Pravilnikom </w:t>
      </w:r>
      <w:r w:rsidRPr="00B81793">
        <w:rPr>
          <w:rFonts w:ascii="Times New Roman" w:hAnsi="Times New Roman"/>
          <w:color w:val="231F20"/>
          <w:sz w:val="24"/>
          <w:szCs w:val="24"/>
        </w:rPr>
        <w:t xml:space="preserve">o djelokrugu rada tajnika te administrativno-tehničkim i pomoćnim poslovima koji se obavljaju u srednjoškolskoj ustanovi </w:t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(NN 2/11 i 71/25).</w:t>
      </w:r>
    </w:p>
    <w:p w14:paraId="3FB2411B" w14:textId="77777777" w:rsidR="00986A23" w:rsidRPr="00B81793" w:rsidRDefault="00986A23" w:rsidP="00986A23">
      <w:pPr>
        <w:spacing w:after="0" w:line="240" w:lineRule="auto"/>
        <w:ind w:left="-426"/>
        <w:jc w:val="both"/>
        <w:rPr>
          <w:rFonts w:ascii="Times New Roman" w:hAnsi="Times New Roman"/>
          <w:color w:val="231F20"/>
          <w:sz w:val="24"/>
          <w:szCs w:val="24"/>
        </w:rPr>
      </w:pPr>
    </w:p>
    <w:p w14:paraId="34787995" w14:textId="77777777" w:rsidR="00986A23" w:rsidRPr="00B81793" w:rsidRDefault="00986A23" w:rsidP="00986A23">
      <w:pPr>
        <w:spacing w:after="0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Uz vlastoručnu potpisanu prijavu (koja obavezno mora sadržavati osobne podatke kandidata i to osobno ime i prezime, adresa stanovanja te kontakt podatke (broj telefona ili/i mobitela te e-mail adresu)) kandidati su dužni priložiti i slijedeće:</w:t>
      </w:r>
    </w:p>
    <w:p w14:paraId="0CDD1BA1" w14:textId="77777777" w:rsidR="00986A23" w:rsidRPr="00B81793" w:rsidRDefault="00986A23" w:rsidP="00986A23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979A271" w14:textId="77777777" w:rsidR="00986A23" w:rsidRPr="00B81793" w:rsidRDefault="00986A23" w:rsidP="00986A2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molbu,</w:t>
      </w:r>
    </w:p>
    <w:p w14:paraId="6A59904E" w14:textId="77777777" w:rsidR="00986A23" w:rsidRPr="00B81793" w:rsidRDefault="00986A23" w:rsidP="00986A2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životopis,</w:t>
      </w:r>
    </w:p>
    <w:p w14:paraId="0901F694" w14:textId="77777777" w:rsidR="00986A23" w:rsidRPr="00B81793" w:rsidRDefault="00986A23" w:rsidP="00986A2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dokaz o stečenoj stručnoj spremi, (preslika svjedodžbe),</w:t>
      </w:r>
    </w:p>
    <w:p w14:paraId="2B5D3102" w14:textId="77777777" w:rsidR="00986A23" w:rsidRPr="00B81793" w:rsidRDefault="00986A23" w:rsidP="00986A2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dokaz o državljanstvu – preslika,</w:t>
      </w:r>
    </w:p>
    <w:p w14:paraId="312DD7C5" w14:textId="77777777" w:rsidR="00986A23" w:rsidRPr="00B81793" w:rsidRDefault="00986A23" w:rsidP="00986A2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uvjerenje da nije pod istragom i da se protiv kandidata/kinje ne vodi kazneni postupak glede zapreka za zasnivanje radnog odnosa iz članka 106. Zakona o odgoju i obrazovanju u osnovnoj i srednjoj školi s naznakom roka izdavanja, a ne starije od 7 dana od dana raspisivanja natječaja,</w:t>
      </w:r>
    </w:p>
    <w:p w14:paraId="46BB6354" w14:textId="77777777" w:rsidR="00986A23" w:rsidRPr="00B81793" w:rsidRDefault="00986A23" w:rsidP="00986A2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elektronički zapis ili potvrdu o podacima evidentiranim u matičnoj evidenciji Hrvatskog zavoda za mirovinsko osiguranje, a ne starije od 7 dana od  dana raspisivanja natječaja.</w:t>
      </w:r>
    </w:p>
    <w:p w14:paraId="1DDE614A" w14:textId="77777777" w:rsidR="00986A23" w:rsidRPr="00B81793" w:rsidRDefault="00986A23" w:rsidP="00986A23">
      <w:pPr>
        <w:spacing w:after="0" w:line="240" w:lineRule="auto"/>
        <w:ind w:left="-6"/>
        <w:contextualSpacing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7470A34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1" w:name="_Hlk178674664"/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 xml:space="preserve">Isprave se prilažu u obliku elektroničkog zapisa ili neovjerenoj preslici i ne vraćaju se kandidatu </w:t>
      </w:r>
    </w:p>
    <w:p w14:paraId="7B5F612D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nakon završetka natječajnog postupka. Kandidat koji bude izabran dužan je dostaviti izvornike ili </w:t>
      </w:r>
    </w:p>
    <w:p w14:paraId="151FF7F5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preslike ovjerene od strane javnog bilježnika traženih isprava prije zaključivanja ugovora o radu.</w:t>
      </w:r>
    </w:p>
    <w:p w14:paraId="0678282E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23552CB" w14:textId="77777777" w:rsidR="00380B0F" w:rsidRPr="00B81793" w:rsidRDefault="00986A23" w:rsidP="00627AA5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Kandidatom prijavljenim na natječaj smatrati će se osoba koja podnese pravodobnu i potpunu</w:t>
      </w:r>
    </w:p>
    <w:p w14:paraId="7D81AD82" w14:textId="42B5FB81" w:rsidR="00986A23" w:rsidRPr="00B81793" w:rsidRDefault="00986A23" w:rsidP="00380B0F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prijavu te ispunjava uvjete natječaja. Nepotpune i/ili nepravovremene prijave neće se razmatrati. </w:t>
      </w:r>
    </w:p>
    <w:p w14:paraId="72EA564D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D7BACF3" w14:textId="77777777" w:rsidR="00380B0F" w:rsidRPr="00B81793" w:rsidRDefault="00986A23" w:rsidP="00627AA5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Rok za podnošenje prijave je 8 dana od dana objave na mrežnim stranicama i oglasnim pločama </w:t>
      </w:r>
    </w:p>
    <w:p w14:paraId="79186494" w14:textId="4CA6C330" w:rsidR="00986A23" w:rsidRPr="00B81793" w:rsidRDefault="00986A23" w:rsidP="00380B0F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Hrvatskog zavoda za zapošljavanje te mrežnim stranicama i oglasnoj ploči Škole</w:t>
      </w:r>
    </w:p>
    <w:p w14:paraId="37D786B0" w14:textId="77777777" w:rsidR="00986A23" w:rsidRPr="00B81793" w:rsidRDefault="00986A23" w:rsidP="00380B0F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U prijavi su kandidati obvezni navesti e-mail adresu odnosno adresu na koju će im biti dostavljena obavijest o datumu i vremenu selekcijskog postupka izbora kandidata.</w:t>
      </w:r>
    </w:p>
    <w:p w14:paraId="0BB58068" w14:textId="77777777" w:rsidR="00380B0F" w:rsidRPr="00B81793" w:rsidRDefault="00986A23" w:rsidP="00380B0F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Po isteku roka za prijavu na natječaj temeljem članka 7. Pravilnika o načinu i postupku</w:t>
      </w:r>
      <w:r w:rsidR="00380B0F"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zapošljavanja u</w:t>
      </w:r>
    </w:p>
    <w:p w14:paraId="36A91600" w14:textId="5B9033FB" w:rsidR="00986A23" w:rsidRPr="00B81793" w:rsidRDefault="00986A23" w:rsidP="00380B0F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Obrtničkoj školi za osobne usluge provest će se selekcijski postupak s kandidatima koji</w:t>
      </w:r>
      <w:r w:rsidR="00380B0F"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može obuhvaćati:</w:t>
      </w:r>
    </w:p>
    <w:p w14:paraId="0FBDD2D2" w14:textId="77777777" w:rsidR="00986A23" w:rsidRPr="00B81793" w:rsidRDefault="00986A23" w:rsidP="00986A23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04D8D72" w14:textId="77777777" w:rsidR="00986A23" w:rsidRPr="00B81793" w:rsidRDefault="00986A23" w:rsidP="00986A23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- Razgovor s kandidatima</w:t>
      </w:r>
    </w:p>
    <w:p w14:paraId="3A380902" w14:textId="77777777" w:rsidR="00986A23" w:rsidRPr="00B81793" w:rsidRDefault="00986A23" w:rsidP="00986A23">
      <w:pPr>
        <w:spacing w:after="0" w:line="276" w:lineRule="auto"/>
        <w:ind w:left="566" w:firstLine="85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0D3F2E2" w14:textId="77777777" w:rsidR="00986A23" w:rsidRPr="00B81793" w:rsidRDefault="00986A23" w:rsidP="00986A23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2" w:name="_Hlk178672366"/>
      <w:bookmarkStart w:id="13" w:name="_Hlk210138958"/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O terminu i načinu provođenja selekcijskog postupka kandidati će biti pravovremeno obaviješteni putem </w:t>
      </w:r>
    </w:p>
    <w:p w14:paraId="1E77BE60" w14:textId="77777777" w:rsidR="00986A23" w:rsidRPr="00B81793" w:rsidRDefault="00986A23" w:rsidP="00986A23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mrežne stranice Škole ili elektronske pošte ili osobno telefonski. Smatrat će se da je, kandidat koji se ne </w:t>
      </w:r>
    </w:p>
    <w:p w14:paraId="77D04207" w14:textId="77777777" w:rsidR="00986A23" w:rsidRPr="00B81793" w:rsidRDefault="00986A23" w:rsidP="00986A23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odazove selekcijskom postupku na koji je pozvan, odustao od prijave te se njegova prijava neće uzeti u </w:t>
      </w:r>
    </w:p>
    <w:p w14:paraId="69CFECE6" w14:textId="39C5E433" w:rsidR="00986A23" w:rsidRPr="00B81793" w:rsidRDefault="00986A23" w:rsidP="00986A23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obzir u  daljnjem postupku selekcije.</w:t>
      </w:r>
      <w:bookmarkEnd w:id="11"/>
      <w:bookmarkEnd w:id="12"/>
    </w:p>
    <w:p w14:paraId="68C02020" w14:textId="77777777" w:rsidR="00986A23" w:rsidRPr="00B81793" w:rsidRDefault="00986A23" w:rsidP="00986A23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E2B9BD8" w14:textId="77777777" w:rsidR="00627AA5" w:rsidRPr="00B81793" w:rsidRDefault="00986A23" w:rsidP="00627AA5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 xml:space="preserve">Osobe koje ostvaruju pravo prednosti prilikom zapošljavanja prema posebnim propisima, dužne su u </w:t>
      </w:r>
    </w:p>
    <w:p w14:paraId="28CFCF26" w14:textId="77777777" w:rsidR="00627AA5" w:rsidRPr="00B81793" w:rsidRDefault="00986A23" w:rsidP="00627AA5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>prijavi na javni poziv pozvati se na to pravo te priložiti svu propisanu dokumentaciju prema</w:t>
      </w:r>
      <w:r w:rsidR="00627AA5" w:rsidRPr="00B81793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 xml:space="preserve">posebnom </w:t>
      </w:r>
    </w:p>
    <w:p w14:paraId="6B29B943" w14:textId="22C63444" w:rsidR="00986A23" w:rsidRPr="00B81793" w:rsidRDefault="00986A23" w:rsidP="00627AA5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>zakonu, te imaju prednost u odnosu na ostale kandidate samo pod jednakim uvjetima.</w:t>
      </w:r>
    </w:p>
    <w:p w14:paraId="3AB53368" w14:textId="77777777" w:rsidR="00986A23" w:rsidRPr="00B81793" w:rsidRDefault="00986A23" w:rsidP="00986A23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481DE31" w14:textId="77777777" w:rsidR="00986A23" w:rsidRPr="00B81793" w:rsidRDefault="00986A23" w:rsidP="00986A23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>Osoba koja može ostvariti pravo prednosti:</w:t>
      </w:r>
    </w:p>
    <w:p w14:paraId="1535ED99" w14:textId="77777777" w:rsidR="00986A23" w:rsidRPr="00B81793" w:rsidRDefault="00986A23" w:rsidP="00986A23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006102E" w14:textId="77777777" w:rsidR="00627AA5" w:rsidRPr="00B81793" w:rsidRDefault="00986A23" w:rsidP="00627AA5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>- sukladno čl. 102. Zakona o hrvatskim braniteljima iz Domovinskog rata i članovima njihovih</w:t>
      </w:r>
      <w:r w:rsidR="00627AA5" w:rsidRPr="00B81793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>Obitelji</w:t>
      </w:r>
    </w:p>
    <w:p w14:paraId="186CCC17" w14:textId="77777777" w:rsidR="00627AA5" w:rsidRPr="00B81793" w:rsidRDefault="00986A23" w:rsidP="00627AA5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>(Narodne novine, broj 121/17, 98/19, 84/21 i 156/23), uz prijavu na Javni poziv dužna je</w:t>
      </w:r>
      <w:r w:rsidR="00627AA5" w:rsidRPr="00B81793">
        <w:rPr>
          <w:rFonts w:ascii="Times New Roman" w:eastAsia="Times New Roman" w:hAnsi="Times New Roman"/>
          <w:sz w:val="24"/>
          <w:szCs w:val="24"/>
          <w:lang w:eastAsia="zh-CN"/>
        </w:rPr>
        <w:t xml:space="preserve"> p</w:t>
      </w: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 xml:space="preserve">riložiti osim </w:t>
      </w:r>
    </w:p>
    <w:p w14:paraId="2CFFB63F" w14:textId="77777777" w:rsidR="00380B0F" w:rsidRPr="00B81793" w:rsidRDefault="00986A23" w:rsidP="00380B0F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>dokaza o ispunjavanju traženih uvjeta i sve potrebne dokaze dostupne na poveznici</w:t>
      </w:r>
      <w:r w:rsidR="00627AA5" w:rsidRPr="00B81793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>Ministarstva</w:t>
      </w:r>
      <w:r w:rsidR="00380B0F" w:rsidRPr="00B81793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</w:p>
    <w:p w14:paraId="57A2D6B4" w14:textId="2D54E5C6" w:rsidR="00986A23" w:rsidRPr="00B81793" w:rsidRDefault="00986A23" w:rsidP="00380B0F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 xml:space="preserve">hrvatskih branitelja: </w:t>
      </w:r>
      <w:r w:rsidRPr="00B81793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B81793">
          <w:rPr>
            <w:rFonts w:ascii="Times New Roman" w:hAnsi="Times New Roman"/>
            <w:color w:val="467886"/>
            <w:sz w:val="24"/>
            <w:szCs w:val="24"/>
            <w:u w:val="single"/>
          </w:rPr>
          <w:t>https://branitelji.gov.hr/zaposljavanje-843/843</w:t>
        </w:r>
      </w:hyperlink>
      <w:r w:rsidRPr="00B81793">
        <w:rPr>
          <w:rFonts w:ascii="Times New Roman" w:hAnsi="Times New Roman"/>
          <w:sz w:val="24"/>
          <w:szCs w:val="24"/>
        </w:rPr>
        <w:t xml:space="preserve"> </w:t>
      </w:r>
    </w:p>
    <w:p w14:paraId="74D23603" w14:textId="77777777" w:rsidR="00627AA5" w:rsidRPr="00B81793" w:rsidRDefault="00627AA5" w:rsidP="00627AA5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0BC44862" w14:textId="77777777" w:rsidR="00627AA5" w:rsidRPr="00B81793" w:rsidRDefault="00986A23" w:rsidP="00627AA5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 xml:space="preserve">Informacije o dokazima potrebnim za ostvarivanje prava prednosti pri zapošljavanju nalaze se na </w:t>
      </w:r>
    </w:p>
    <w:p w14:paraId="143E5B86" w14:textId="22114657" w:rsidR="00986A23" w:rsidRPr="00B81793" w:rsidRDefault="00986A23" w:rsidP="00627AA5">
      <w:pPr>
        <w:spacing w:after="0" w:line="276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 xml:space="preserve">poveznici: </w:t>
      </w:r>
    </w:p>
    <w:p w14:paraId="3749DCA0" w14:textId="77777777" w:rsidR="00986A23" w:rsidRPr="00B81793" w:rsidRDefault="00FA2460" w:rsidP="00986A23">
      <w:pPr>
        <w:spacing w:after="0" w:line="276" w:lineRule="auto"/>
        <w:ind w:left="-426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986A23" w:rsidRPr="00B81793">
          <w:rPr>
            <w:rFonts w:ascii="Times New Roman" w:hAnsi="Times New Roman"/>
            <w:color w:val="467886"/>
            <w:sz w:val="24"/>
            <w:szCs w:val="24"/>
            <w:u w:val="single"/>
          </w:rPr>
          <w:t>https://branitelji.gov.hr/UserDocsImages/dokumenti/Nikola/popis%20dokaza%20za%20ostvarivanje%20prava%20prednosti%20pri%20zapo%C5%A1ljavanju-%20ZOHBDR%202021.pdf</w:t>
        </w:r>
      </w:hyperlink>
    </w:p>
    <w:p w14:paraId="27A1C1C4" w14:textId="77777777" w:rsidR="00986A23" w:rsidRPr="00B81793" w:rsidRDefault="00986A23" w:rsidP="00986A23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val="en-US" w:eastAsia="zh-CN"/>
        </w:rPr>
      </w:pPr>
    </w:p>
    <w:p w14:paraId="0393354D" w14:textId="77777777" w:rsidR="00986A23" w:rsidRPr="00B81793" w:rsidRDefault="00986A23" w:rsidP="00986A23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 xml:space="preserve">-sukladno čl. 47.-50. Zakona o civilnim stradalnicima iz Domovinskog rata (Narodne novine, broj 84/21), uz prijavu na Javni poziv dužna je priložiti osim dokaza o ispunjavanju traženih uvjeta i sve potrebne dokaze dostupne na poveznici Ministarstva hrvatskih branitelja: </w:t>
      </w:r>
    </w:p>
    <w:p w14:paraId="41708E2F" w14:textId="77777777" w:rsidR="00986A23" w:rsidRPr="00B81793" w:rsidRDefault="00986A23" w:rsidP="00986A23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51129935" w14:textId="0493E3F2" w:rsidR="00986A23" w:rsidRPr="00B81793" w:rsidRDefault="00FA2460" w:rsidP="00986A23">
      <w:pPr>
        <w:spacing w:after="0" w:line="276" w:lineRule="auto"/>
        <w:ind w:left="-426"/>
        <w:jc w:val="both"/>
        <w:rPr>
          <w:rFonts w:ascii="Times New Roman" w:eastAsia="Times New Roman" w:hAnsi="Times New Roman"/>
          <w:color w:val="467886"/>
          <w:sz w:val="24"/>
          <w:szCs w:val="24"/>
          <w:u w:val="single"/>
          <w:lang w:eastAsia="hr-HR"/>
        </w:rPr>
      </w:pPr>
      <w:hyperlink r:id="rId9" w:history="1">
        <w:r w:rsidR="00986A23" w:rsidRPr="00B81793">
          <w:rPr>
            <w:rStyle w:val="Hiperveza"/>
            <w:rFonts w:ascii="Times New Roman" w:eastAsia="Times New Roman" w:hAnsi="Times New Roman"/>
            <w:sz w:val="24"/>
            <w:szCs w:val="24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1703D80A" w14:textId="77777777" w:rsidR="00986A23" w:rsidRPr="00B81793" w:rsidRDefault="00986A23" w:rsidP="00986A23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18C566D" w14:textId="77777777" w:rsidR="00986A23" w:rsidRPr="00B81793" w:rsidRDefault="00986A23" w:rsidP="00986A23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lastRenderedPageBreak/>
        <w:t>-sukladno čl. 48.f Zakona o zaštiti vojnih i civilnih invalida rata (Narodne novine, broj 33/92, 77/92, 27/93, 58/93, 2/94, 76/94, 108/95, 108/96, 82/01, 103/03, 148/13 i 98/19), uz prijavu na Javni poziv dužna je priložiti osim dokaza o ispunjavanju traženih uvjeta, kao i rješenje, odnosno potvrdu iz koje je vidljivo takvo pravo te dokaz o tome na koji način je prestao radni odnos kod prijašnjeg poslodavca;</w:t>
      </w:r>
    </w:p>
    <w:p w14:paraId="0FDC7B14" w14:textId="77777777" w:rsidR="00986A23" w:rsidRPr="00B81793" w:rsidRDefault="00986A23" w:rsidP="00986A23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86A5BD3" w14:textId="77777777" w:rsidR="00986A23" w:rsidRPr="00B81793" w:rsidRDefault="00986A23" w:rsidP="00986A23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>-sukladno čl. 9. Zakona o profesionalnoj rehabilitaciji i zapošljavanju osoba s invaliditetom (Narodne novine, broj 157/13, 152/14, 39/18 i 32/20), uz prijavu na Javni poziv dužna je osim dokaza o ispunjavanju traženih uvjeta, priložiti dokaz o utvrđenom statusu osobe invaliditetom, te dokaz o tome na koji način je prestao radni odnos kod prijašnjeg poslodavca.</w:t>
      </w:r>
    </w:p>
    <w:p w14:paraId="435171EA" w14:textId="77777777" w:rsidR="00986A23" w:rsidRPr="00B81793" w:rsidRDefault="00986A23" w:rsidP="00986A23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268BE3B1" w14:textId="77777777" w:rsidR="00986A23" w:rsidRPr="00B81793" w:rsidRDefault="00986A23" w:rsidP="00986A23">
      <w:pPr>
        <w:spacing w:after="0" w:line="276" w:lineRule="auto"/>
        <w:ind w:left="-42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B81793">
        <w:rPr>
          <w:rFonts w:ascii="Times New Roman" w:eastAsia="Times New Roman" w:hAnsi="Times New Roman"/>
          <w:sz w:val="24"/>
          <w:szCs w:val="24"/>
          <w:lang w:eastAsia="zh-CN"/>
        </w:rPr>
        <w:t>Sukladno odredbama Uredbe (EU) 2016/679 Europskog parlamenta i Vijeća od 27. travnja 2016. godine te Zakona o provedbi Opće uredbe o zaštiti podataka (Narodne novine, broj 42/18) prijavom na Javni poziv smatra se da je kandidat dao privolu za obradu svih podataka iz priložene dokumentacije, a koja će se obrađivati isključivo u svrhu provođenja selekcijskog postupka.</w:t>
      </w:r>
    </w:p>
    <w:p w14:paraId="5FAAD44A" w14:textId="77777777" w:rsidR="00986A23" w:rsidRPr="00B81793" w:rsidRDefault="00986A23" w:rsidP="00986A23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79F16AA" w14:textId="77777777" w:rsidR="00986A23" w:rsidRPr="00B81793" w:rsidRDefault="00986A23" w:rsidP="00986A23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4" w:name="_Hlk178675385"/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Svu navedenu dokumentaciju potrebno je dostaviti:</w:t>
      </w:r>
    </w:p>
    <w:bookmarkEnd w:id="14"/>
    <w:p w14:paraId="6D35544B" w14:textId="77777777" w:rsidR="00986A23" w:rsidRPr="00B81793" w:rsidRDefault="00986A23" w:rsidP="00986A23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31EFA799" w14:textId="77777777" w:rsidR="00986A23" w:rsidRPr="00B81793" w:rsidRDefault="00986A23" w:rsidP="00986A23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bookmarkStart w:id="15" w:name="_Hlk178675373"/>
      <w:bookmarkEnd w:id="13"/>
      <w:r w:rsidRPr="00B81793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putem elektroničke pošte prva.obrtnicka@gmail.com u roku</w:t>
      </w:r>
      <w:r w:rsidRPr="00B81793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 </w:t>
      </w:r>
      <w:r w:rsidRPr="00B81793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8 dana od dana objave natječaja na mrežnoj stranici Škole i oglasnoj ploči Hrvatskog zavoda za zapošljavanje</w:t>
      </w:r>
    </w:p>
    <w:p w14:paraId="51FD7737" w14:textId="77777777" w:rsidR="00986A23" w:rsidRPr="00B81793" w:rsidRDefault="00986A23" w:rsidP="00986A23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03D362A2" w14:textId="77777777" w:rsidR="00986A23" w:rsidRPr="00B81793" w:rsidRDefault="00986A23" w:rsidP="00986A23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B81793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 xml:space="preserve">ili </w:t>
      </w:r>
    </w:p>
    <w:p w14:paraId="5F7B98AC" w14:textId="77777777" w:rsidR="00986A23" w:rsidRPr="00B81793" w:rsidRDefault="00986A23" w:rsidP="00986A23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</w:p>
    <w:p w14:paraId="239CE4B0" w14:textId="77777777" w:rsidR="00986A23" w:rsidRPr="00B81793" w:rsidRDefault="00986A23" w:rsidP="00986A23">
      <w:pPr>
        <w:spacing w:after="0" w:line="240" w:lineRule="auto"/>
        <w:ind w:left="-426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B81793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neposredno (osobno) u roku</w:t>
      </w:r>
      <w:r w:rsidRPr="00B81793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 xml:space="preserve"> </w:t>
      </w:r>
      <w:r w:rsidRPr="00B81793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8 dana od dana objave natječaja na mrežnoj stranici Škole i oglasnoj ploči Hrvatskog zavoda za zapošljavanje i to na adresu: Obrtnička škola za osobne usluge, Savska cesta 23, 10 000 Zagreb</w:t>
      </w:r>
    </w:p>
    <w:bookmarkEnd w:id="15"/>
    <w:p w14:paraId="54FE047C" w14:textId="77777777" w:rsidR="00986A23" w:rsidRPr="00B81793" w:rsidRDefault="00986A23" w:rsidP="00986A23">
      <w:pPr>
        <w:spacing w:before="100" w:beforeAutospacing="1" w:after="100" w:afterAutospacing="1" w:line="240" w:lineRule="auto"/>
        <w:ind w:left="-426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s napomenom „Natječaj za radno mjesto – </w:t>
      </w:r>
      <w:r w:rsidRPr="00B81793"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  <w:t>Čistač/ica</w:t>
      </w:r>
      <w:r w:rsidRPr="00B81793">
        <w:rPr>
          <w:rFonts w:ascii="Times New Roman" w:eastAsia="Times New Roman" w:hAnsi="Times New Roman"/>
          <w:b/>
          <w:sz w:val="24"/>
          <w:szCs w:val="24"/>
          <w:lang w:eastAsia="hr-HR"/>
        </w:rPr>
        <w:t>“.</w:t>
      </w:r>
      <w:bookmarkStart w:id="16" w:name="_Hlk119074127"/>
    </w:p>
    <w:bookmarkEnd w:id="16"/>
    <w:p w14:paraId="3F9C415B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Kandidati prijavljeni na natječaj biti će obaviješteni o rezultatima natječaja putem mrežne stranice Škole i </w:t>
      </w:r>
    </w:p>
    <w:p w14:paraId="7C715B88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putem osobne adrese elektroničke pošte, odnosno na način propisan člankom 12. Pravilnika o načinu i </w:t>
      </w:r>
    </w:p>
    <w:p w14:paraId="0FF51F59" w14:textId="2DF3C8F6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postupku zapošljavanja Škole.</w:t>
      </w:r>
    </w:p>
    <w:p w14:paraId="49C04D68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716671D5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b/>
          <w:sz w:val="24"/>
          <w:szCs w:val="24"/>
          <w:lang w:eastAsia="hr-HR"/>
        </w:rPr>
        <w:t>Ostale napomene:</w:t>
      </w:r>
    </w:p>
    <w:p w14:paraId="0229FD88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26989951" w14:textId="77777777" w:rsidR="00380B0F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Na natječaj se mogu javiti osobe oba spola u skladu sa člankom 13. Zakona o ravnopravnosti spolova </w:t>
      </w:r>
    </w:p>
    <w:p w14:paraId="53A3E785" w14:textId="473E8407" w:rsidR="00986A23" w:rsidRPr="00B81793" w:rsidRDefault="00986A23" w:rsidP="00380B0F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(NN br. S2/AS. i 69/17.l.). </w:t>
      </w:r>
    </w:p>
    <w:p w14:paraId="51F5ACC9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A799692" w14:textId="3D9C30D4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Izrazi koji se koriste u ovoj Odluci su u muškom rodu, neutralni su i odnose se na osobe oba spola. </w:t>
      </w:r>
    </w:p>
    <w:p w14:paraId="55925A25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27FCD52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Kandidat koji je stekao inozemnu obrazovnu kvalifikaciju dužan je uz prijavu na natječaj priložiti rješenje </w:t>
      </w:r>
    </w:p>
    <w:p w14:paraId="5E951D36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o priznavanju istovrijednosti sukladno Zakonu o priznavanju istovrijednosti stranih Školskih svjedodžbi i </w:t>
      </w:r>
    </w:p>
    <w:p w14:paraId="7C2DD7C7" w14:textId="05BBD6B9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diploma (NN br. 57/96.1, Zakona o priznavanju inozemnih obrazovnih kvalifikacija (NN br. 1-5810 </w:t>
      </w:r>
    </w:p>
    <w:p w14:paraId="4DDEE9B2" w14:textId="77777777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i.,198/03., 1-38/06., 45/11.1, odnosno Zakona o reguliranim profesijama i priznavanju inozemnih stručnih </w:t>
      </w:r>
    </w:p>
    <w:p w14:paraId="52C9E3C4" w14:textId="12291A34" w:rsidR="00986A23" w:rsidRPr="00B81793" w:rsidRDefault="00986A23" w:rsidP="00986A23">
      <w:pPr>
        <w:spacing w:after="0" w:line="240" w:lineRule="auto"/>
        <w:ind w:left="-142" w:hanging="28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kvalifikacija (NN &amp;t". 82/75., 70/1_9., 47/20.1).</w:t>
      </w:r>
    </w:p>
    <w:p w14:paraId="2633AAF3" w14:textId="7BB84354" w:rsidR="00986A23" w:rsidRPr="00B81793" w:rsidRDefault="00986A23" w:rsidP="00986A2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6FBDC68" w14:textId="77777777" w:rsidR="00986A23" w:rsidRPr="00B81793" w:rsidRDefault="00986A23" w:rsidP="00986A2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731F077" w14:textId="77777777" w:rsidR="00986A23" w:rsidRPr="00B81793" w:rsidRDefault="00986A23" w:rsidP="00986A2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ab/>
        <w:t>Ravnateljica:</w:t>
      </w:r>
    </w:p>
    <w:p w14:paraId="68823F96" w14:textId="5C2F86BF" w:rsidR="00986A23" w:rsidRPr="00B81793" w:rsidRDefault="00986A23" w:rsidP="00B81793">
      <w:pPr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4"/>
          <w:lang w:eastAsia="hr-HR"/>
        </w:rPr>
      </w:pPr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 xml:space="preserve">Darinka Štampar </w:t>
      </w:r>
      <w:proofErr w:type="spellStart"/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Šmaguc</w:t>
      </w:r>
      <w:proofErr w:type="spellEnd"/>
      <w:r w:rsidRPr="00B81793">
        <w:rPr>
          <w:rFonts w:ascii="Times New Roman" w:eastAsia="Times New Roman" w:hAnsi="Times New Roman"/>
          <w:sz w:val="24"/>
          <w:szCs w:val="24"/>
          <w:lang w:eastAsia="hr-HR"/>
        </w:rPr>
        <w:t>, prof.</w:t>
      </w:r>
    </w:p>
    <w:p w14:paraId="30D5BA8E" w14:textId="77777777" w:rsidR="00D557C5" w:rsidRPr="00B81793" w:rsidRDefault="00D557C5" w:rsidP="00203614">
      <w:pPr>
        <w:rPr>
          <w:rFonts w:ascii="Times New Roman" w:hAnsi="Times New Roman"/>
          <w:sz w:val="24"/>
          <w:szCs w:val="24"/>
        </w:rPr>
      </w:pPr>
    </w:p>
    <w:p w14:paraId="59F3E1A6" w14:textId="16EF78FB" w:rsidR="00D557C5" w:rsidRPr="00B81793" w:rsidRDefault="00D557C5" w:rsidP="00203614">
      <w:pPr>
        <w:rPr>
          <w:rFonts w:ascii="Times New Roman" w:hAnsi="Times New Roman"/>
          <w:sz w:val="24"/>
          <w:szCs w:val="24"/>
        </w:rPr>
      </w:pPr>
    </w:p>
    <w:sectPr w:rsidR="00D557C5" w:rsidRPr="00B81793" w:rsidSect="00B81793">
      <w:pgSz w:w="11906" w:h="16838"/>
      <w:pgMar w:top="993" w:right="707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F5FFA"/>
    <w:multiLevelType w:val="hybridMultilevel"/>
    <w:tmpl w:val="2370F6C2"/>
    <w:lvl w:ilvl="0" w:tplc="EA321C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0140693"/>
    <w:multiLevelType w:val="hybridMultilevel"/>
    <w:tmpl w:val="E4A0603C"/>
    <w:lvl w:ilvl="0" w:tplc="4C166ED2">
      <w:start w:val="1"/>
      <w:numFmt w:val="decimal"/>
      <w:lvlText w:val="%1."/>
      <w:lvlJc w:val="left"/>
      <w:pPr>
        <w:ind w:left="-66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654" w:hanging="360"/>
      </w:pPr>
    </w:lvl>
    <w:lvl w:ilvl="2" w:tplc="041A001B">
      <w:start w:val="1"/>
      <w:numFmt w:val="lowerRoman"/>
      <w:lvlText w:val="%3."/>
      <w:lvlJc w:val="right"/>
      <w:pPr>
        <w:ind w:left="1374" w:hanging="180"/>
      </w:pPr>
    </w:lvl>
    <w:lvl w:ilvl="3" w:tplc="041A000F">
      <w:start w:val="1"/>
      <w:numFmt w:val="decimal"/>
      <w:lvlText w:val="%4."/>
      <w:lvlJc w:val="left"/>
      <w:pPr>
        <w:ind w:left="2094" w:hanging="360"/>
      </w:pPr>
    </w:lvl>
    <w:lvl w:ilvl="4" w:tplc="041A0019">
      <w:start w:val="1"/>
      <w:numFmt w:val="lowerLetter"/>
      <w:lvlText w:val="%5."/>
      <w:lvlJc w:val="left"/>
      <w:pPr>
        <w:ind w:left="2814" w:hanging="360"/>
      </w:pPr>
    </w:lvl>
    <w:lvl w:ilvl="5" w:tplc="041A001B">
      <w:start w:val="1"/>
      <w:numFmt w:val="lowerRoman"/>
      <w:lvlText w:val="%6."/>
      <w:lvlJc w:val="right"/>
      <w:pPr>
        <w:ind w:left="3534" w:hanging="180"/>
      </w:pPr>
    </w:lvl>
    <w:lvl w:ilvl="6" w:tplc="041A000F">
      <w:start w:val="1"/>
      <w:numFmt w:val="decimal"/>
      <w:lvlText w:val="%7."/>
      <w:lvlJc w:val="left"/>
      <w:pPr>
        <w:ind w:left="4254" w:hanging="360"/>
      </w:pPr>
    </w:lvl>
    <w:lvl w:ilvl="7" w:tplc="041A0019">
      <w:start w:val="1"/>
      <w:numFmt w:val="lowerLetter"/>
      <w:lvlText w:val="%8."/>
      <w:lvlJc w:val="left"/>
      <w:pPr>
        <w:ind w:left="4974" w:hanging="360"/>
      </w:pPr>
    </w:lvl>
    <w:lvl w:ilvl="8" w:tplc="041A001B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470A7C56"/>
    <w:multiLevelType w:val="hybridMultilevel"/>
    <w:tmpl w:val="9374566A"/>
    <w:lvl w:ilvl="0" w:tplc="79C87B5A">
      <w:start w:val="1"/>
      <w:numFmt w:val="decimal"/>
      <w:lvlText w:val="%1."/>
      <w:lvlJc w:val="left"/>
      <w:pPr>
        <w:ind w:left="-6" w:hanging="42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654" w:hanging="360"/>
      </w:pPr>
    </w:lvl>
    <w:lvl w:ilvl="2" w:tplc="041A001B">
      <w:start w:val="1"/>
      <w:numFmt w:val="lowerRoman"/>
      <w:lvlText w:val="%3."/>
      <w:lvlJc w:val="right"/>
      <w:pPr>
        <w:ind w:left="1374" w:hanging="180"/>
      </w:pPr>
    </w:lvl>
    <w:lvl w:ilvl="3" w:tplc="041A000F">
      <w:start w:val="1"/>
      <w:numFmt w:val="decimal"/>
      <w:lvlText w:val="%4."/>
      <w:lvlJc w:val="left"/>
      <w:pPr>
        <w:ind w:left="2094" w:hanging="360"/>
      </w:pPr>
    </w:lvl>
    <w:lvl w:ilvl="4" w:tplc="041A0019">
      <w:start w:val="1"/>
      <w:numFmt w:val="lowerLetter"/>
      <w:lvlText w:val="%5."/>
      <w:lvlJc w:val="left"/>
      <w:pPr>
        <w:ind w:left="2814" w:hanging="360"/>
      </w:pPr>
    </w:lvl>
    <w:lvl w:ilvl="5" w:tplc="041A001B">
      <w:start w:val="1"/>
      <w:numFmt w:val="lowerRoman"/>
      <w:lvlText w:val="%6."/>
      <w:lvlJc w:val="right"/>
      <w:pPr>
        <w:ind w:left="3534" w:hanging="180"/>
      </w:pPr>
    </w:lvl>
    <w:lvl w:ilvl="6" w:tplc="041A000F">
      <w:start w:val="1"/>
      <w:numFmt w:val="decimal"/>
      <w:lvlText w:val="%7."/>
      <w:lvlJc w:val="left"/>
      <w:pPr>
        <w:ind w:left="4254" w:hanging="360"/>
      </w:pPr>
    </w:lvl>
    <w:lvl w:ilvl="7" w:tplc="041A0019">
      <w:start w:val="1"/>
      <w:numFmt w:val="lowerLetter"/>
      <w:lvlText w:val="%8."/>
      <w:lvlJc w:val="left"/>
      <w:pPr>
        <w:ind w:left="4974" w:hanging="360"/>
      </w:pPr>
    </w:lvl>
    <w:lvl w:ilvl="8" w:tplc="041A001B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57C5"/>
    <w:rsid w:val="001B1B5E"/>
    <w:rsid w:val="00203614"/>
    <w:rsid w:val="00265DBF"/>
    <w:rsid w:val="002B501C"/>
    <w:rsid w:val="00380B0F"/>
    <w:rsid w:val="00404F18"/>
    <w:rsid w:val="005B4584"/>
    <w:rsid w:val="00627AA5"/>
    <w:rsid w:val="006653BF"/>
    <w:rsid w:val="006B6309"/>
    <w:rsid w:val="006D0891"/>
    <w:rsid w:val="007E76DF"/>
    <w:rsid w:val="00844620"/>
    <w:rsid w:val="00986A23"/>
    <w:rsid w:val="00A1640E"/>
    <w:rsid w:val="00A80F22"/>
    <w:rsid w:val="00B81793"/>
    <w:rsid w:val="00CA0811"/>
    <w:rsid w:val="00CB5093"/>
    <w:rsid w:val="00CF0C99"/>
    <w:rsid w:val="00D06E68"/>
    <w:rsid w:val="00D557C5"/>
    <w:rsid w:val="00E0292F"/>
    <w:rsid w:val="00ED324C"/>
    <w:rsid w:val="00EE5EC0"/>
    <w:rsid w:val="00F435B2"/>
    <w:rsid w:val="00F96C26"/>
    <w:rsid w:val="00FA2460"/>
    <w:rsid w:val="00FB0F3C"/>
    <w:rsid w:val="00FF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3855C"/>
  <w15:chartTrackingRefBased/>
  <w15:docId w15:val="{8EF71F78-7E35-4887-A482-C86B6F897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44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unhideWhenUsed/>
    <w:rsid w:val="00986A23"/>
    <w:rPr>
      <w:color w:val="467886"/>
      <w:u w:val="single"/>
    </w:rPr>
  </w:style>
  <w:style w:type="character" w:styleId="Nerijeenospominjanje">
    <w:name w:val="Unresolved Mention"/>
    <w:uiPriority w:val="99"/>
    <w:semiHidden/>
    <w:unhideWhenUsed/>
    <w:rsid w:val="00986A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7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ja%20Hr&#382;enjak\AppData\Local\Apps\2.0\AY620908.K1P\RJJDPGOD.1D2\labi..tion_0000000000000000_0009.0005_efe63baedd4bc130\Predlosci\AktWordTemplate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AktWordTemplate</Template>
  <TotalTime>38</TotalTime>
  <Pages>1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Obrtnička škola za osobne usluge Savska 23</cp:lastModifiedBy>
  <cp:revision>10</cp:revision>
  <cp:lastPrinted>2026-10-01T09:09:00Z</cp:lastPrinted>
  <dcterms:created xsi:type="dcterms:W3CDTF">2026-06-01T12:10:00Z</dcterms:created>
  <dcterms:modified xsi:type="dcterms:W3CDTF">2026-10-01T09:09:00Z</dcterms:modified>
</cp:coreProperties>
</file>