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705"/>
        <w:tblW w:w="0" w:type="auto"/>
        <w:tblLook w:val="04A0" w:firstRow="1" w:lastRow="0" w:firstColumn="1" w:lastColumn="0" w:noHBand="0" w:noVBand="1"/>
      </w:tblPr>
      <w:tblGrid>
        <w:gridCol w:w="6345"/>
      </w:tblGrid>
      <w:tr w:rsidR="00BB30E4" w:rsidRPr="00BB30E4" w14:paraId="58DD498C" w14:textId="77777777" w:rsidTr="0048313D">
        <w:trPr>
          <w:trHeight w:hRule="exact" w:val="857"/>
        </w:trPr>
        <w:tc>
          <w:tcPr>
            <w:tcW w:w="6345" w:type="dxa"/>
            <w:shd w:val="clear" w:color="auto" w:fill="auto"/>
          </w:tcPr>
          <w:p w14:paraId="4D2328B3" w14:textId="50F965AB" w:rsidR="00BB30E4" w:rsidRPr="00BB30E4" w:rsidRDefault="00BB30E4" w:rsidP="00BB30E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B30E4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Pr="00BB30E4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 wp14:anchorId="131039DF" wp14:editId="53DC997E">
                  <wp:extent cx="621665" cy="530225"/>
                  <wp:effectExtent l="0" t="0" r="6985" b="3175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665" cy="53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0E4" w:rsidRPr="00BB30E4" w14:paraId="17171F01" w14:textId="77777777" w:rsidTr="0048313D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3C5B56A0" w14:textId="77777777" w:rsidR="00BB30E4" w:rsidRPr="00BB30E4" w:rsidRDefault="00BB30E4" w:rsidP="00BB30E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NazivKorisnika"/>
            <w:bookmarkEnd w:id="0"/>
            <w:r w:rsidRPr="00BB30E4">
              <w:rPr>
                <w:rFonts w:ascii="Times New Roman" w:hAnsi="Times New Roman"/>
                <w:b/>
                <w:sz w:val="24"/>
                <w:szCs w:val="24"/>
              </w:rPr>
              <w:t>REPUBLIKA HRVATSKA</w:t>
            </w:r>
          </w:p>
        </w:tc>
      </w:tr>
      <w:tr w:rsidR="00BB30E4" w:rsidRPr="00BB30E4" w14:paraId="2D59FBC9" w14:textId="77777777" w:rsidTr="0048313D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6D0D2BE6" w14:textId="77777777" w:rsidR="00BB30E4" w:rsidRPr="00BB30E4" w:rsidRDefault="00BB30E4" w:rsidP="00BB30E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KorisnikNaziv"/>
            <w:bookmarkEnd w:id="1"/>
            <w:r w:rsidRPr="00BB30E4">
              <w:rPr>
                <w:rFonts w:ascii="Times New Roman" w:hAnsi="Times New Roman"/>
                <w:b/>
                <w:sz w:val="24"/>
                <w:szCs w:val="24"/>
              </w:rPr>
              <w:t xml:space="preserve">OBRTNIČKA ŠKOLA ZA OSOBNE USLUGE </w:t>
            </w:r>
          </w:p>
        </w:tc>
      </w:tr>
      <w:tr w:rsidR="00BB30E4" w:rsidRPr="00BB30E4" w14:paraId="26199C6E" w14:textId="77777777" w:rsidTr="0048313D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701D10C7" w14:textId="77777777" w:rsidR="00BB30E4" w:rsidRPr="00BB30E4" w:rsidRDefault="00BB30E4" w:rsidP="00BB30E4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KorisnikAdresa"/>
            <w:bookmarkEnd w:id="2"/>
            <w:r w:rsidRPr="00BB30E4">
              <w:rPr>
                <w:rFonts w:ascii="Times New Roman" w:hAnsi="Times New Roman"/>
                <w:sz w:val="24"/>
                <w:szCs w:val="24"/>
              </w:rPr>
              <w:t>SAVSKA CESTA 23,ZAGREB</w:t>
            </w:r>
          </w:p>
        </w:tc>
      </w:tr>
      <w:tr w:rsidR="00BB30E4" w:rsidRPr="00BB30E4" w14:paraId="006C2431" w14:textId="77777777" w:rsidTr="0048313D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3F92DE6F" w14:textId="77777777" w:rsidR="00BB30E4" w:rsidRPr="00BB30E4" w:rsidRDefault="00BB30E4" w:rsidP="00BB30E4">
            <w:pPr>
              <w:rPr>
                <w:rFonts w:ascii="Times New Roman" w:hAnsi="Times New Roman"/>
                <w:sz w:val="24"/>
                <w:szCs w:val="24"/>
              </w:rPr>
            </w:pPr>
            <w:r w:rsidRPr="00BB30E4">
              <w:rPr>
                <w:rFonts w:ascii="Times New Roman" w:hAnsi="Times New Roman"/>
                <w:sz w:val="24"/>
                <w:szCs w:val="24"/>
              </w:rPr>
              <w:t xml:space="preserve">KLASA: </w:t>
            </w:r>
            <w:bookmarkStart w:id="3" w:name="Klasa"/>
            <w:bookmarkEnd w:id="3"/>
            <w:r w:rsidRPr="00BB30E4">
              <w:rPr>
                <w:rFonts w:ascii="Times New Roman" w:hAnsi="Times New Roman"/>
                <w:sz w:val="24"/>
                <w:szCs w:val="24"/>
              </w:rPr>
              <w:t>112-02/26-01/17</w:t>
            </w:r>
          </w:p>
        </w:tc>
      </w:tr>
      <w:tr w:rsidR="00BB30E4" w:rsidRPr="00BB30E4" w14:paraId="70B78CE6" w14:textId="77777777" w:rsidTr="0048313D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4FB51370" w14:textId="77777777" w:rsidR="00BB30E4" w:rsidRPr="00BB30E4" w:rsidRDefault="00BB30E4" w:rsidP="00BB30E4">
            <w:pPr>
              <w:rPr>
                <w:rFonts w:ascii="Times New Roman" w:hAnsi="Times New Roman"/>
                <w:sz w:val="24"/>
                <w:szCs w:val="24"/>
              </w:rPr>
            </w:pPr>
            <w:r w:rsidRPr="00BB30E4">
              <w:rPr>
                <w:rFonts w:ascii="Times New Roman" w:hAnsi="Times New Roman"/>
                <w:sz w:val="24"/>
                <w:szCs w:val="24"/>
              </w:rPr>
              <w:t xml:space="preserve">URBROJ: </w:t>
            </w:r>
            <w:bookmarkStart w:id="4" w:name="URBroj"/>
            <w:bookmarkEnd w:id="4"/>
            <w:r w:rsidRPr="00BB30E4">
              <w:rPr>
                <w:rFonts w:ascii="Times New Roman" w:hAnsi="Times New Roman"/>
                <w:sz w:val="24"/>
                <w:szCs w:val="24"/>
              </w:rPr>
              <w:t>251-302-01-26-03</w:t>
            </w:r>
          </w:p>
        </w:tc>
      </w:tr>
      <w:tr w:rsidR="00BB30E4" w:rsidRPr="00BB30E4" w14:paraId="79499C29" w14:textId="77777777" w:rsidTr="0048313D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4CA5375C" w14:textId="77777777" w:rsidR="00BB30E4" w:rsidRPr="00BB30E4" w:rsidRDefault="00BB30E4" w:rsidP="00BB30E4">
            <w:pPr>
              <w:rPr>
                <w:rFonts w:ascii="Times New Roman" w:hAnsi="Times New Roman"/>
                <w:sz w:val="24"/>
                <w:szCs w:val="24"/>
              </w:rPr>
            </w:pPr>
            <w:bookmarkStart w:id="5" w:name="MjestoIDatum"/>
            <w:bookmarkEnd w:id="5"/>
            <w:r w:rsidRPr="00BB30E4">
              <w:rPr>
                <w:rFonts w:ascii="Times New Roman" w:hAnsi="Times New Roman"/>
                <w:sz w:val="24"/>
                <w:szCs w:val="24"/>
              </w:rPr>
              <w:t>ZAGREB, 5. listopada 2026. godine</w:t>
            </w:r>
          </w:p>
        </w:tc>
      </w:tr>
      <w:tr w:rsidR="00BB30E4" w:rsidRPr="00BB30E4" w14:paraId="3DC2B1B1" w14:textId="77777777" w:rsidTr="0048313D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17F8C5A3" w14:textId="77777777" w:rsidR="00BB30E4" w:rsidRPr="00BB30E4" w:rsidRDefault="00BB30E4" w:rsidP="00BB30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0E4" w:rsidRPr="00BB30E4" w14:paraId="18F0BDD9" w14:textId="77777777" w:rsidTr="0048313D">
        <w:trPr>
          <w:trHeight w:hRule="exact" w:val="566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7127A4F8" w14:textId="77777777" w:rsidR="00BB30E4" w:rsidRPr="00BB30E4" w:rsidRDefault="00BB30E4" w:rsidP="00BB30E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3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PREDMET: </w:t>
            </w:r>
            <w:bookmarkStart w:id="6" w:name="Predmet"/>
            <w:bookmarkEnd w:id="6"/>
            <w:r w:rsidRPr="00BB30E4">
              <w:rPr>
                <w:rFonts w:ascii="Times New Roman" w:hAnsi="Times New Roman"/>
                <w:b/>
                <w:bCs/>
                <w:sz w:val="24"/>
                <w:szCs w:val="24"/>
              </w:rPr>
              <w:t>Nastavnik ekonomske grupe predmeta - poduzetničke vještine i srodni predmeti</w:t>
            </w:r>
          </w:p>
        </w:tc>
      </w:tr>
      <w:tr w:rsidR="00BB30E4" w:rsidRPr="00BB30E4" w14:paraId="08687713" w14:textId="77777777" w:rsidTr="0048313D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66AFFC21" w14:textId="77777777" w:rsidR="00BB30E4" w:rsidRPr="00BB30E4" w:rsidRDefault="00BB30E4" w:rsidP="00BB30E4">
            <w:pPr>
              <w:numPr>
                <w:ilvl w:val="0"/>
                <w:numId w:val="3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7" w:name="Akt"/>
            <w:bookmarkEnd w:id="7"/>
            <w:r w:rsidRPr="00BB30E4">
              <w:rPr>
                <w:rFonts w:ascii="Times New Roman" w:hAnsi="Times New Roman"/>
                <w:b/>
                <w:bCs/>
                <w:sz w:val="24"/>
                <w:szCs w:val="24"/>
              </w:rPr>
              <w:t>Natječaj</w:t>
            </w:r>
          </w:p>
        </w:tc>
      </w:tr>
      <w:tr w:rsidR="00BB30E4" w:rsidRPr="00BB30E4" w14:paraId="7F5B296F" w14:textId="77777777" w:rsidTr="0048313D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2AACDBC3" w14:textId="77777777" w:rsidR="00BB30E4" w:rsidRPr="00BB30E4" w:rsidRDefault="00BB30E4" w:rsidP="00BB30E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7782BC" w14:textId="77777777" w:rsidR="00BB30E4" w:rsidRPr="00BB30E4" w:rsidRDefault="00BB30E4" w:rsidP="00BB30E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DF374C" w14:textId="77777777" w:rsidR="00BB30E4" w:rsidRPr="00BB30E4" w:rsidRDefault="00BB30E4" w:rsidP="00BB30E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591FA7" w14:textId="77777777" w:rsidR="00BB30E4" w:rsidRPr="00BB30E4" w:rsidRDefault="00BB30E4" w:rsidP="00BB30E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1FF042" w14:textId="77777777" w:rsidR="00BB30E4" w:rsidRPr="00BB30E4" w:rsidRDefault="00BB30E4" w:rsidP="00BB30E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50DC5B" w14:textId="77777777" w:rsidR="00BB30E4" w:rsidRPr="00BB30E4" w:rsidRDefault="00BB30E4" w:rsidP="00BB30E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227ABB" w14:textId="77777777" w:rsidR="00BB30E4" w:rsidRPr="00BB30E4" w:rsidRDefault="00BB30E4" w:rsidP="00BB30E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CB3273" w14:textId="77777777" w:rsidR="00BB30E4" w:rsidRPr="00BB30E4" w:rsidRDefault="00BB30E4" w:rsidP="00BB30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518859" w14:textId="1ABA99CD" w:rsidR="00BB30E4" w:rsidRPr="00BB30E4" w:rsidRDefault="00BB30E4" w:rsidP="00BB30E4">
      <w:pPr>
        <w:rPr>
          <w:rFonts w:ascii="Times New Roman" w:hAnsi="Times New Roman"/>
          <w:sz w:val="24"/>
          <w:szCs w:val="24"/>
        </w:rPr>
      </w:pPr>
      <w:bookmarkStart w:id="8" w:name="PocetakTeksta"/>
      <w:bookmarkStart w:id="9" w:name="QRKod"/>
      <w:bookmarkEnd w:id="8"/>
      <w:bookmarkEnd w:id="9"/>
      <w:r w:rsidRPr="00BB30E4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088DA14" wp14:editId="3D30F883">
            <wp:extent cx="1390015" cy="1390015"/>
            <wp:effectExtent l="0" t="0" r="635" b="63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8B671" w14:textId="77777777" w:rsidR="00BB30E4" w:rsidRPr="00BB30E4" w:rsidRDefault="00BB30E4" w:rsidP="00BB30E4">
      <w:pPr>
        <w:rPr>
          <w:rFonts w:ascii="Times New Roman" w:hAnsi="Times New Roman"/>
          <w:sz w:val="24"/>
          <w:szCs w:val="24"/>
        </w:rPr>
      </w:pPr>
    </w:p>
    <w:p w14:paraId="2674D04E" w14:textId="38200C95" w:rsidR="005C0603" w:rsidRPr="00BB30E4" w:rsidRDefault="005C0603" w:rsidP="00BB30E4">
      <w:pPr>
        <w:rPr>
          <w:rFonts w:ascii="Times New Roman" w:hAnsi="Times New Roman"/>
          <w:sz w:val="24"/>
          <w:szCs w:val="24"/>
        </w:rPr>
      </w:pPr>
    </w:p>
    <w:p w14:paraId="57BECE28" w14:textId="638CAA79" w:rsidR="005C0603" w:rsidRPr="00BB30E4" w:rsidRDefault="005C0603" w:rsidP="005C0603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Na temelju članka 99. i 107. Zakona o odgoju i obrazovanju u osnovnoj i srednjoj školi (''Narodne novine'' broj 87/08., 86/09., 92/10., 105/10., 90/11., 16/12., 86/12., 94/13., 152/14., 7/17.,  68/18., 98/19., 64/20., 151/22., 155/23. i 156/23.), članka 6. Pravilnika o radu te sukladno Pravilniku o načinu i postupku zapošljavanja u Obrtničkoj školi za osobne usluge, (u daljnjem tekstu: Pravilnik), Ravnateljica Obrtničke škole za osobne usluge objavljuje:</w:t>
      </w:r>
    </w:p>
    <w:p w14:paraId="4DF7AA53" w14:textId="77777777" w:rsidR="005C0603" w:rsidRPr="00BB30E4" w:rsidRDefault="005C0603" w:rsidP="005C0603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NATJEČAJ </w:t>
      </w:r>
    </w:p>
    <w:p w14:paraId="314E0B2B" w14:textId="4F182A22" w:rsidR="005C0603" w:rsidRPr="00BB30E4" w:rsidRDefault="005C0603" w:rsidP="005C0603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za zasnivanje radnog odnosa za radno mjesto</w:t>
      </w:r>
    </w:p>
    <w:p w14:paraId="6D154B7E" w14:textId="77777777" w:rsidR="005C0603" w:rsidRPr="00BB30E4" w:rsidRDefault="005C0603" w:rsidP="005C0603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1A0F425F" w14:textId="1E32611C" w:rsidR="005C0603" w:rsidRPr="00BB30E4" w:rsidRDefault="005C0603" w:rsidP="005C0603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nastavnik/</w:t>
      </w:r>
      <w:proofErr w:type="spellStart"/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ca</w:t>
      </w:r>
      <w:proofErr w:type="spellEnd"/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strukovno teorijskih sadržaja –</w:t>
      </w:r>
      <w:r w:rsidR="00076462"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ekonomska grupa predmeta</w:t>
      </w:r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</w:t>
      </w:r>
      <w:r w:rsidR="00076462"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- </w:t>
      </w:r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Poduzetničke vještine</w:t>
      </w:r>
      <w:r w:rsidR="00076462"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</w:t>
      </w:r>
      <w:r w:rsidR="00F856DD"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i </w:t>
      </w:r>
      <w:r w:rsidR="00076462"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srodni predmeti</w:t>
      </w:r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 - 1 izvršitelj/</w:t>
      </w:r>
      <w:proofErr w:type="spellStart"/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ica</w:t>
      </w:r>
      <w:proofErr w:type="spellEnd"/>
    </w:p>
    <w:p w14:paraId="5671F081" w14:textId="1655F906" w:rsidR="005C0603" w:rsidRPr="00BB30E4" w:rsidRDefault="005C0603" w:rsidP="005C0603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nepuno radno vrijeme (3</w:t>
      </w:r>
      <w:r w:rsidR="00076462"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3</w:t>
      </w:r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sat</w:t>
      </w:r>
      <w:r w:rsidR="00076462"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a ukupnog radnog vremena </w:t>
      </w:r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tjedno)  </w:t>
      </w:r>
    </w:p>
    <w:p w14:paraId="192B5D42" w14:textId="77777777" w:rsidR="00635B25" w:rsidRPr="00BB30E4" w:rsidRDefault="005C0603" w:rsidP="005C0603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bookmarkStart w:id="10" w:name="_Hlk210225520"/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na </w:t>
      </w:r>
      <w:r w:rsidR="00076462"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ne</w:t>
      </w:r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određeno, </w:t>
      </w:r>
    </w:p>
    <w:p w14:paraId="6C247554" w14:textId="6B9DA0B6" w:rsidR="005C0603" w:rsidRPr="00BB30E4" w:rsidRDefault="005C0603" w:rsidP="005C0603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probni rad do 6 mjeseci</w:t>
      </w:r>
    </w:p>
    <w:bookmarkEnd w:id="10"/>
    <w:p w14:paraId="4DB60A01" w14:textId="742D2CFB" w:rsidR="005C0603" w:rsidRPr="00BB30E4" w:rsidRDefault="005C0603" w:rsidP="005C0603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mjesto rada: Zagreb</w:t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0423915F" w14:textId="77777777" w:rsidR="005C0603" w:rsidRPr="00BB30E4" w:rsidRDefault="005C0603" w:rsidP="005C0603">
      <w:pPr>
        <w:spacing w:before="100" w:beforeAutospacing="1" w:after="100" w:afterAutospacing="1" w:line="240" w:lineRule="auto"/>
        <w:ind w:left="502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p w14:paraId="5BAAB72E" w14:textId="258E53FD" w:rsidR="005C0603" w:rsidRPr="00BB30E4" w:rsidRDefault="005C0603" w:rsidP="005C0603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b/>
          <w:sz w:val="24"/>
          <w:szCs w:val="24"/>
          <w:lang w:eastAsia="hr-HR"/>
        </w:rPr>
        <w:t>UVJETI:</w:t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br/>
        <w:t xml:space="preserve">Osim općih uvjeta sukladno općim propisima o radu kandidati trebaju zadovoljiti i posebne uvjete propisane člankom 105. i 106. Zakona o odgoju i obrazovanju u osnovnoj i srednjoj školi (NN br. 87/2008., 86/2009., i 92/2010., 105/10 i 90/11, 16/12, 86/12, 126/12-pročišćeni tekst 94/13 i 152/14, 7/17, 68/18, 98/19, 64/20, 151/22, 155/23 i 156/23) i člankom 2. stavka 1. točke 23. Pravilnika o stručnoj spremi i pedagoško – psihološkom obrazovanju učitelja, nastavnika i stručnih suradnika u srednjem školstvu (NN 1/96 i 80/99) te kadrovski uvjeti određeni </w:t>
      </w:r>
      <w:r w:rsidR="005F6BEB" w:rsidRPr="00B6656B">
        <w:rPr>
          <w:rFonts w:ascii="Times New Roman" w:eastAsia="Times New Roman" w:hAnsi="Times New Roman"/>
          <w:sz w:val="24"/>
          <w:szCs w:val="24"/>
          <w:lang w:eastAsia="hr-HR"/>
        </w:rPr>
        <w:t>Odlukom o uvođenju strukovnog kurikuluma za stjecanje kvalifikacije kozmetičar/kozmetičarka (250154)</w:t>
      </w:r>
      <w:r w:rsidR="005F6BEB">
        <w:rPr>
          <w:rFonts w:ascii="Times New Roman" w:eastAsia="Times New Roman" w:hAnsi="Times New Roman"/>
          <w:sz w:val="24"/>
          <w:szCs w:val="24"/>
          <w:lang w:eastAsia="hr-HR"/>
        </w:rPr>
        <w:t xml:space="preserve">, </w:t>
      </w:r>
      <w:r w:rsidR="005F6BEB"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Odlukom o uvođenju strukovnog </w:t>
      </w:r>
      <w:proofErr w:type="spellStart"/>
      <w:r w:rsidR="005F6BEB" w:rsidRPr="005C611C">
        <w:rPr>
          <w:rFonts w:ascii="Times New Roman" w:eastAsia="Times New Roman" w:hAnsi="Times New Roman"/>
          <w:sz w:val="24"/>
          <w:szCs w:val="24"/>
          <w:lang w:eastAsia="hr-HR"/>
        </w:rPr>
        <w:t>kurikula</w:t>
      </w:r>
      <w:proofErr w:type="spellEnd"/>
      <w:r w:rsidR="005F6BEB" w:rsidRPr="005C611C">
        <w:rPr>
          <w:rFonts w:ascii="Times New Roman" w:eastAsia="Times New Roman" w:hAnsi="Times New Roman"/>
          <w:sz w:val="24"/>
          <w:szCs w:val="24"/>
          <w:lang w:eastAsia="hr-HR"/>
        </w:rPr>
        <w:t xml:space="preserve"> za stjecanje kvalifikacije frizer/frizerka (250334)</w:t>
      </w:r>
      <w:r w:rsidR="005F6BEB"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 u sektoru Osobne, usluge zaštite i druge usluge</w:t>
      </w:r>
      <w:r w:rsidR="005F6BEB">
        <w:rPr>
          <w:rFonts w:ascii="Times New Roman" w:eastAsia="Times New Roman" w:hAnsi="Times New Roman"/>
          <w:sz w:val="24"/>
          <w:szCs w:val="24"/>
          <w:lang w:eastAsia="hr-HR"/>
        </w:rPr>
        <w:t xml:space="preserve"> te </w:t>
      </w:r>
      <w:r w:rsidRPr="00BB30E4">
        <w:rPr>
          <w:rFonts w:ascii="Times New Roman" w:eastAsia="Times New Roman" w:hAnsi="Times New Roman"/>
          <w:bCs/>
          <w:sz w:val="24"/>
          <w:szCs w:val="24"/>
          <w:lang w:eastAsia="hr-HR"/>
        </w:rPr>
        <w:t>Odluk</w:t>
      </w:r>
      <w:r w:rsidR="005F6BEB">
        <w:rPr>
          <w:rFonts w:ascii="Times New Roman" w:eastAsia="Times New Roman" w:hAnsi="Times New Roman"/>
          <w:bCs/>
          <w:sz w:val="24"/>
          <w:szCs w:val="24"/>
          <w:lang w:eastAsia="hr-HR"/>
        </w:rPr>
        <w:t>om</w:t>
      </w:r>
      <w:r w:rsidRPr="00BB30E4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 o uvođenju strukovnog kurikuluma za stjecanje kvalifikacije kozmetičar prema dualnom modelu obrazovanja (440114) u obrazovnom sektoru osobne, usluge zaštite i druge usluge</w:t>
      </w:r>
      <w:r w:rsidRPr="00BB30E4">
        <w:rPr>
          <w:rFonts w:ascii="Times New Roman" w:eastAsia="Times New Roman" w:hAnsi="Times New Roman"/>
          <w:color w:val="231F20"/>
          <w:sz w:val="24"/>
          <w:szCs w:val="24"/>
          <w:lang w:eastAsia="hr-HR"/>
        </w:rPr>
        <w:t xml:space="preserve"> (diplomirani ekonomist ili magistar ekonomije).</w:t>
      </w:r>
    </w:p>
    <w:p w14:paraId="3F42525A" w14:textId="77777777" w:rsidR="005C0603" w:rsidRPr="00BB30E4" w:rsidRDefault="005C0603" w:rsidP="005C0603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Uz vlastoručnu potpisanu prijavu</w:t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 (koja obavezno mora sadržavati osobne podatke kandidata i to osobno ime i prezime, adresa stanovanja te kontakt podatke (broj telefona ili/i mobitela te e-mail adresu)) i naziv radnog mjesta za koje se prijavljuje, kandidati su dužni priložiti i slijedeće:</w:t>
      </w:r>
    </w:p>
    <w:p w14:paraId="6E5E1D16" w14:textId="77777777" w:rsidR="005C0603" w:rsidRPr="00BB30E4" w:rsidRDefault="005C0603" w:rsidP="005C0603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1. životopis,</w:t>
      </w:r>
    </w:p>
    <w:p w14:paraId="2B8EBF64" w14:textId="4B08AFB0" w:rsidR="005C0603" w:rsidRPr="00BB30E4" w:rsidRDefault="005C0603" w:rsidP="005C0603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2. diplomu, odnosno dokaz o stečenoj stručnoj spremi,</w:t>
      </w:r>
      <w:r w:rsidR="00076462"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preslika</w:t>
      </w:r>
    </w:p>
    <w:p w14:paraId="1E513679" w14:textId="0AD76249" w:rsidR="005C0603" w:rsidRPr="00BB30E4" w:rsidRDefault="005C0603" w:rsidP="005C0603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3. dokaz o državljanstvu,</w:t>
      </w:r>
      <w:r w:rsidR="00076462"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preslika</w:t>
      </w:r>
    </w:p>
    <w:p w14:paraId="2CA37CF3" w14:textId="0D7F6935" w:rsidR="005C0603" w:rsidRPr="00BB30E4" w:rsidRDefault="005C0603" w:rsidP="005C0603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>4. dokaz o stečenim pedagoškim kompetencijama ukoliko su stečene</w:t>
      </w:r>
      <w:r w:rsidR="00076462"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, </w:t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preslika</w:t>
      </w:r>
    </w:p>
    <w:p w14:paraId="16FD4A93" w14:textId="1C68F3E5" w:rsidR="005C0603" w:rsidRPr="00BB30E4" w:rsidRDefault="005C0603" w:rsidP="005C0603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5. uvjerenje da nije pod istragom i da se protiv kandidata/kinje ne vodi kazneni postupak glede zapreka za zasnivanje radnog odnosa iz članka 106. Zakona o odgoju i obrazovanju u osnovnoj i srednjoj školi s naznakom roka izdavanja, </w:t>
      </w:r>
      <w:bookmarkStart w:id="11" w:name="_Hlk149913531"/>
      <w:r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a ne starije od </w:t>
      </w:r>
      <w:r w:rsidR="001023E4"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7</w:t>
      </w:r>
      <w:r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dana od dana raspisivanja natječaja</w:t>
      </w:r>
      <w:bookmarkEnd w:id="11"/>
      <w:r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,</w:t>
      </w:r>
    </w:p>
    <w:p w14:paraId="5189D1B3" w14:textId="1582FA7B" w:rsidR="005C0603" w:rsidRPr="00BB30E4" w:rsidRDefault="005C0603" w:rsidP="00207AF3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6. elektronički zapis ili potvrdu o podacima evidentiranim u matičnoj evidenciji Hrvatskog zavoda za mirovinsko osiguranje</w:t>
      </w:r>
      <w:r w:rsidR="00076462"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(e radna knjižica)</w:t>
      </w:r>
      <w:r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, a ne starije od </w:t>
      </w:r>
      <w:r w:rsidR="001023E4"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7 </w:t>
      </w:r>
      <w:r w:rsidRPr="00BB30E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dana od dana raspisivanja natječaja.</w:t>
      </w:r>
    </w:p>
    <w:p w14:paraId="02757F86" w14:textId="77777777" w:rsidR="00F161F2" w:rsidRDefault="008D1648" w:rsidP="00076462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2" w:name="_Hlk178674664"/>
      <w:bookmarkStart w:id="13" w:name="_Hlk242183202"/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Isprave se prilažu u obliku elektroničkog zapisa ili neovjerenoj preslici i ne vraćaju se kandidatu nakon</w:t>
      </w:r>
    </w:p>
    <w:p w14:paraId="43B7E746" w14:textId="77777777" w:rsidR="00F161F2" w:rsidRDefault="008D1648" w:rsidP="00F161F2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završetka natječajnog postupka. Kandidat koji bude izabran dužan je dostaviti izvornike ili preslike ovjerene</w:t>
      </w:r>
    </w:p>
    <w:p w14:paraId="05D3607E" w14:textId="01303F20" w:rsidR="008D1648" w:rsidRPr="00BB30E4" w:rsidRDefault="008D1648" w:rsidP="00F161F2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od strane javnog bilježnika traženih isprava prije zaključivanja ugovora o radu.</w:t>
      </w:r>
    </w:p>
    <w:p w14:paraId="192970AE" w14:textId="77777777" w:rsidR="008D1648" w:rsidRPr="00BB30E4" w:rsidRDefault="008D1648" w:rsidP="008D1648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03E51EE" w14:textId="77777777" w:rsidR="00F161F2" w:rsidRDefault="008D1648" w:rsidP="00076462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Kandidatom prijavljenim na natječaj smatrati će se osoba koja podnese pravodobnu i potpunu prijavu te</w:t>
      </w:r>
    </w:p>
    <w:p w14:paraId="26EAA0CC" w14:textId="51DA12AE" w:rsidR="008D1648" w:rsidRPr="00BB30E4" w:rsidRDefault="008D1648" w:rsidP="00F161F2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ispunjava uvjete natječaja. Nepotpune i/ili nepravovremene prijave neće se razmatrati. </w:t>
      </w:r>
    </w:p>
    <w:p w14:paraId="1227697C" w14:textId="77777777" w:rsidR="008D1648" w:rsidRPr="00BB30E4" w:rsidRDefault="008D1648" w:rsidP="008D1648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6DAE161" w14:textId="77777777" w:rsidR="00F161F2" w:rsidRDefault="008D1648" w:rsidP="00076462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Rok za podnošenje prijave je 8 dana od dana objave na mrežnim stranicama i oglasnim pločama Hrvatskog</w:t>
      </w:r>
    </w:p>
    <w:p w14:paraId="4BFA8FF6" w14:textId="76053C8C" w:rsidR="008D1648" w:rsidRPr="00BB30E4" w:rsidRDefault="008D1648" w:rsidP="00F161F2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zavoda za zapošljavanje te mrežnim stranicama i oglasnoj ploči Škole</w:t>
      </w:r>
      <w:r w:rsidR="00076462" w:rsidRPr="00BB30E4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.</w:t>
      </w:r>
    </w:p>
    <w:p w14:paraId="6671B212" w14:textId="77777777" w:rsidR="008D1648" w:rsidRPr="00BB30E4" w:rsidRDefault="008D1648" w:rsidP="008D1648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U prijavi su kandidati obvezni navesti e-mail adresu odnosno adresu na koju će im biti dostavljena obavijest o datumu i vremenu selekcijskog postupka izbora kandidata.</w:t>
      </w:r>
    </w:p>
    <w:p w14:paraId="2A380F07" w14:textId="43A54873" w:rsidR="00F161F2" w:rsidRDefault="008D1648" w:rsidP="00076462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Po isteku roka za prijavu na natječaj temeljem članka 7. Pravilnika o načinu i postupku zapošljavanja </w:t>
      </w:r>
      <w:r w:rsidR="00F161F2">
        <w:rPr>
          <w:rFonts w:ascii="Times New Roman" w:eastAsia="Times New Roman" w:hAnsi="Times New Roman"/>
          <w:sz w:val="24"/>
          <w:szCs w:val="24"/>
          <w:lang w:eastAsia="hr-HR"/>
        </w:rPr>
        <w:t>u</w:t>
      </w:r>
    </w:p>
    <w:p w14:paraId="435ADBED" w14:textId="36D93380" w:rsidR="008D1648" w:rsidRPr="00BB30E4" w:rsidRDefault="008D1648" w:rsidP="00F161F2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Obrtničkoj školi za osobne usluge provest će se selekcijski postupak s kandidatima koji </w:t>
      </w:r>
      <w:r w:rsidR="00207AF3" w:rsidRPr="00BB30E4">
        <w:rPr>
          <w:rFonts w:ascii="Times New Roman" w:eastAsia="Times New Roman" w:hAnsi="Times New Roman"/>
          <w:sz w:val="24"/>
          <w:szCs w:val="24"/>
          <w:lang w:eastAsia="hr-HR"/>
        </w:rPr>
        <w:t>obuhvaća</w:t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:</w:t>
      </w:r>
    </w:p>
    <w:p w14:paraId="0FB3ECCA" w14:textId="77777777" w:rsidR="008D1648" w:rsidRPr="00BB30E4" w:rsidRDefault="008D1648" w:rsidP="008D1648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48FC51F" w14:textId="77777777" w:rsidR="008D1648" w:rsidRPr="00BB30E4" w:rsidRDefault="008D1648" w:rsidP="008D164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- Razgovor s kandidatima</w:t>
      </w:r>
    </w:p>
    <w:p w14:paraId="1A89F188" w14:textId="77777777" w:rsidR="008D1648" w:rsidRPr="00BB30E4" w:rsidRDefault="008D1648" w:rsidP="008D164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48A9451" w14:textId="77777777" w:rsidR="00F161F2" w:rsidRDefault="008D1648" w:rsidP="00076462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4" w:name="_Hlk178672366"/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O terminu provođenja selekcijskog postupka kandidati će biti pravovremeno obaviješteni putem mrežne</w:t>
      </w:r>
    </w:p>
    <w:p w14:paraId="6D9E65D3" w14:textId="77777777" w:rsidR="00F161F2" w:rsidRDefault="008D1648" w:rsidP="00F161F2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stranice Škole ili elektronske pošte ili osobno telefonski. Smatrat će se da, kandidat koji se ne odazove </w:t>
      </w:r>
    </w:p>
    <w:p w14:paraId="356F55D2" w14:textId="77777777" w:rsidR="00F161F2" w:rsidRDefault="008D1648" w:rsidP="00F161F2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selekcijskom postupku na koji je pozvan, </w:t>
      </w:r>
      <w:r w:rsidR="00076462"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je </w:t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odustao od prijave te se njegova prijava neće uzeti u obzir u </w:t>
      </w:r>
    </w:p>
    <w:p w14:paraId="476EAB60" w14:textId="1F824AAA" w:rsidR="008D1648" w:rsidRPr="00BB30E4" w:rsidRDefault="008D1648" w:rsidP="00F161F2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daljnjem postupku selekcije.</w:t>
      </w:r>
      <w:bookmarkEnd w:id="12"/>
      <w:bookmarkEnd w:id="14"/>
    </w:p>
    <w:p w14:paraId="7BB15352" w14:textId="77777777" w:rsidR="008D1648" w:rsidRPr="00BB30E4" w:rsidRDefault="008D1648" w:rsidP="008D1648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FE8ABFA" w14:textId="77777777" w:rsidR="00076462" w:rsidRPr="00BB30E4" w:rsidRDefault="008D1648" w:rsidP="00076462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B30E4">
        <w:rPr>
          <w:rFonts w:ascii="Times New Roman" w:eastAsia="Times New Roman" w:hAnsi="Times New Roman"/>
          <w:sz w:val="24"/>
          <w:szCs w:val="24"/>
          <w:lang w:eastAsia="zh-CN"/>
        </w:rPr>
        <w:t>Osobe koje ostvaruju pravo prednosti prilikom zapošljavanja prema posebnim propisima, dužne su u</w:t>
      </w:r>
      <w:r w:rsidR="00076462" w:rsidRPr="00BB30E4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BB30E4">
        <w:rPr>
          <w:rFonts w:ascii="Times New Roman" w:eastAsia="Times New Roman" w:hAnsi="Times New Roman"/>
          <w:sz w:val="24"/>
          <w:szCs w:val="24"/>
          <w:lang w:eastAsia="zh-CN"/>
        </w:rPr>
        <w:t xml:space="preserve">prijavi na </w:t>
      </w:r>
    </w:p>
    <w:p w14:paraId="6E9C2C1F" w14:textId="77777777" w:rsidR="00076462" w:rsidRPr="00BB30E4" w:rsidRDefault="008D1648" w:rsidP="00076462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B30E4">
        <w:rPr>
          <w:rFonts w:ascii="Times New Roman" w:eastAsia="Times New Roman" w:hAnsi="Times New Roman"/>
          <w:sz w:val="24"/>
          <w:szCs w:val="24"/>
          <w:lang w:eastAsia="zh-CN"/>
        </w:rPr>
        <w:t>javni poziv pozvati se na to pravo te priložiti svu propisanu dokumentaciju prema posebnom</w:t>
      </w:r>
      <w:r w:rsidR="00076462" w:rsidRPr="00BB30E4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BB30E4">
        <w:rPr>
          <w:rFonts w:ascii="Times New Roman" w:eastAsia="Times New Roman" w:hAnsi="Times New Roman"/>
          <w:sz w:val="24"/>
          <w:szCs w:val="24"/>
          <w:lang w:eastAsia="zh-CN"/>
        </w:rPr>
        <w:t xml:space="preserve">zakonu, te imaju </w:t>
      </w:r>
    </w:p>
    <w:p w14:paraId="0AC2A736" w14:textId="7C8DFFD3" w:rsidR="008D1648" w:rsidRPr="00BB30E4" w:rsidRDefault="008D1648" w:rsidP="00076462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B30E4">
        <w:rPr>
          <w:rFonts w:ascii="Times New Roman" w:eastAsia="Times New Roman" w:hAnsi="Times New Roman"/>
          <w:sz w:val="24"/>
          <w:szCs w:val="24"/>
          <w:lang w:eastAsia="zh-CN"/>
        </w:rPr>
        <w:t>prednost u odnosu na ostale kandidate samo pod jednakim uvjetima.</w:t>
      </w:r>
    </w:p>
    <w:p w14:paraId="68956A8D" w14:textId="77777777" w:rsidR="008D1648" w:rsidRPr="00BB30E4" w:rsidRDefault="008D1648" w:rsidP="008D1648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ECF9FBE" w14:textId="125FD3CA" w:rsidR="00F856DD" w:rsidRDefault="008D1648" w:rsidP="00633327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B30E4">
        <w:rPr>
          <w:rFonts w:ascii="Times New Roman" w:eastAsia="Times New Roman" w:hAnsi="Times New Roman"/>
          <w:sz w:val="24"/>
          <w:szCs w:val="24"/>
          <w:lang w:eastAsia="zh-CN"/>
        </w:rPr>
        <w:t>Osoba koja može ostvariti pravo prednosti:</w:t>
      </w:r>
      <w:bookmarkStart w:id="15" w:name="_Hlk241672300"/>
    </w:p>
    <w:p w14:paraId="014CA5C8" w14:textId="77777777" w:rsidR="00633327" w:rsidRPr="00F856DD" w:rsidRDefault="00633327" w:rsidP="00633327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E2FF280" w14:textId="77777777" w:rsidR="00F856DD" w:rsidRPr="00F856DD" w:rsidRDefault="00F856DD" w:rsidP="00F856DD">
      <w:pPr>
        <w:numPr>
          <w:ilvl w:val="0"/>
          <w:numId w:val="1"/>
        </w:numPr>
        <w:spacing w:after="0" w:line="276" w:lineRule="auto"/>
        <w:ind w:left="-426"/>
        <w:contextualSpacing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F856DD">
        <w:rPr>
          <w:rFonts w:ascii="Times New Roman" w:eastAsia="Times New Roman" w:hAnsi="Times New Roman"/>
          <w:sz w:val="24"/>
          <w:szCs w:val="24"/>
          <w:lang w:eastAsia="zh-CN"/>
        </w:rPr>
        <w:t xml:space="preserve">sukladno čl. 102. Zakona o hrvatskim braniteljima iz Domovinskog rata i članovima njihovih Obitelji (Narodne novine, broj 121/17, 98/19, 84/21 i 156/23), uz prijavu na Javni poziv dužna je priložiti osim dokaza o ispunjavanju traženih uvjeta i sve potrebne dokaze dostupne na poveznici Ministarstva hrvatskih branitelja: </w:t>
      </w:r>
      <w:hyperlink r:id="rId7" w:history="1">
        <w:r w:rsidRPr="00F856DD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zh-CN"/>
          </w:rPr>
          <w:t>https://branitelji.gov.hr/zaposljavanje-843/843</w:t>
        </w:r>
      </w:hyperlink>
      <w:r w:rsidRPr="00F856DD">
        <w:rPr>
          <w:rFonts w:ascii="Times New Roman" w:eastAsia="Times New Roman" w:hAnsi="Times New Roman"/>
          <w:sz w:val="24"/>
          <w:szCs w:val="24"/>
          <w:lang w:eastAsia="zh-CN"/>
        </w:rPr>
        <w:t xml:space="preserve">. Informacije o Dokazima potrebnim za ostvarivanje prava prednosti pri zapošljavanju nalaze se na poveznici: </w:t>
      </w:r>
    </w:p>
    <w:p w14:paraId="3076CE00" w14:textId="77777777" w:rsidR="00F856DD" w:rsidRPr="00F856DD" w:rsidRDefault="00F856DD" w:rsidP="00F856DD">
      <w:pPr>
        <w:spacing w:after="0" w:line="276" w:lineRule="auto"/>
        <w:ind w:left="-426"/>
        <w:contextualSpacing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58C9A400" w14:textId="77777777" w:rsidR="00F856DD" w:rsidRPr="00F856DD" w:rsidRDefault="00633327" w:rsidP="00F856DD">
      <w:pPr>
        <w:spacing w:after="0" w:line="276" w:lineRule="auto"/>
        <w:ind w:left="-426"/>
        <w:jc w:val="both"/>
        <w:rPr>
          <w:rFonts w:ascii="Times New Roman" w:eastAsia="Times New Roman" w:hAnsi="Times New Roman"/>
          <w:color w:val="0070C0"/>
          <w:sz w:val="24"/>
          <w:szCs w:val="24"/>
          <w:lang w:eastAsia="zh-CN"/>
        </w:rPr>
      </w:pPr>
      <w:hyperlink r:id="rId8" w:history="1">
        <w:r w:rsidR="00F856DD" w:rsidRPr="00F856DD">
          <w:rPr>
            <w:rFonts w:ascii="Times New Roman" w:eastAsia="Times New Roman" w:hAnsi="Times New Roman"/>
            <w:color w:val="0070C0"/>
            <w:sz w:val="24"/>
            <w:szCs w:val="24"/>
            <w:shd w:val="clear" w:color="auto" w:fill="FFFFFF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  <w:r w:rsidR="00F856DD" w:rsidRPr="00F856DD">
        <w:rPr>
          <w:rFonts w:ascii="Times New Roman" w:eastAsia="Times New Roman" w:hAnsi="Times New Roman"/>
          <w:color w:val="0070C0"/>
          <w:sz w:val="24"/>
          <w:szCs w:val="24"/>
          <w:lang w:eastAsia="zh-CN"/>
        </w:rPr>
        <w:t xml:space="preserve"> </w:t>
      </w:r>
    </w:p>
    <w:p w14:paraId="4AA57136" w14:textId="77777777" w:rsidR="00F856DD" w:rsidRPr="00F856DD" w:rsidRDefault="00F856DD" w:rsidP="00F856DD">
      <w:pPr>
        <w:spacing w:after="0" w:line="276" w:lineRule="auto"/>
        <w:ind w:left="-426"/>
        <w:jc w:val="both"/>
        <w:rPr>
          <w:rFonts w:ascii="Times New Roman" w:eastAsia="Times New Roman" w:hAnsi="Times New Roman"/>
          <w:color w:val="0070C0"/>
          <w:sz w:val="24"/>
          <w:szCs w:val="24"/>
          <w:lang w:eastAsia="zh-CN"/>
        </w:rPr>
      </w:pPr>
    </w:p>
    <w:p w14:paraId="47F4FCF5" w14:textId="77777777" w:rsidR="00F856DD" w:rsidRPr="00F856DD" w:rsidRDefault="00F856DD" w:rsidP="00F856DD">
      <w:pPr>
        <w:numPr>
          <w:ilvl w:val="0"/>
          <w:numId w:val="1"/>
        </w:numPr>
        <w:spacing w:after="0" w:line="276" w:lineRule="auto"/>
        <w:ind w:left="-284"/>
        <w:contextualSpacing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F856DD">
        <w:rPr>
          <w:rFonts w:ascii="Times New Roman" w:eastAsia="Times New Roman" w:hAnsi="Times New Roman"/>
          <w:sz w:val="24"/>
          <w:szCs w:val="24"/>
          <w:lang w:eastAsia="zh-CN"/>
        </w:rPr>
        <w:t>sukladno čl. 47.-50. Zakona o civilnim stradalnicima iz Domovinskog rata (Narodne novine, broj 84/21), uz prijavu na Javni poziv dužna je priložiti osim dokaza o ispunjavanju traženih uvjeta i sve potrebne dokaze dostupne na poveznici Ministarstva hrvatskih branitelja:</w:t>
      </w:r>
    </w:p>
    <w:p w14:paraId="1C9922C4" w14:textId="77777777" w:rsidR="00F856DD" w:rsidRPr="00F856DD" w:rsidRDefault="00F856DD" w:rsidP="00F856DD">
      <w:pPr>
        <w:spacing w:after="0" w:line="276" w:lineRule="auto"/>
        <w:ind w:left="-284"/>
        <w:contextualSpacing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39D771ED" w14:textId="77777777" w:rsidR="00F856DD" w:rsidRPr="00F856DD" w:rsidRDefault="00633327" w:rsidP="00F856DD">
      <w:pPr>
        <w:spacing w:after="0" w:line="276" w:lineRule="auto"/>
        <w:ind w:left="-284"/>
        <w:contextualSpacing/>
        <w:jc w:val="both"/>
        <w:rPr>
          <w:rFonts w:ascii="Times New Roman" w:eastAsia="Times New Roman" w:hAnsi="Times New Roman"/>
          <w:color w:val="0070C0"/>
          <w:sz w:val="24"/>
          <w:szCs w:val="24"/>
          <w:lang w:eastAsia="zh-CN"/>
        </w:rPr>
      </w:pPr>
      <w:hyperlink r:id="rId9" w:history="1">
        <w:r w:rsidR="00F856DD" w:rsidRPr="00F856DD">
          <w:rPr>
            <w:rFonts w:ascii="Times New Roman" w:eastAsia="Times New Roman" w:hAnsi="Times New Roman"/>
            <w:color w:val="0070C0"/>
            <w:sz w:val="24"/>
            <w:szCs w:val="24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193A57D5" w14:textId="77777777" w:rsidR="00F856DD" w:rsidRPr="00F856DD" w:rsidRDefault="00F856DD" w:rsidP="00F856DD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E484BD6" w14:textId="77777777" w:rsidR="00F856DD" w:rsidRPr="00F856DD" w:rsidRDefault="00F856DD" w:rsidP="00F856DD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F856DD">
        <w:rPr>
          <w:rFonts w:ascii="Times New Roman" w:eastAsia="Times New Roman" w:hAnsi="Times New Roman"/>
          <w:sz w:val="24"/>
          <w:szCs w:val="24"/>
          <w:lang w:eastAsia="zh-CN"/>
        </w:rPr>
        <w:t>-sukladno čl. 48.f Zakona o zaštiti vojnih i civilnih invalida rata (Narodne novine, broj 33/92, 77/92, 27/93, 58/93, 2/94, 76/94, 108/95, 108/96, 82/01, 103/03, 148/13 i 98/19), uz prijavu na Javni poziv dužna je priložiti osim dokaza o ispunjavanju traženih uvjeta, kao i rješenje, odnosno potvrdu iz koje je vidljivo takvo pravo te dokaz o tome na koji način je prestao radni odnos kod prijašnjeg poslodavca;</w:t>
      </w:r>
    </w:p>
    <w:p w14:paraId="66923931" w14:textId="77777777" w:rsidR="00F856DD" w:rsidRPr="00F856DD" w:rsidRDefault="00F856DD" w:rsidP="00F856DD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2A8EEBC" w14:textId="77777777" w:rsidR="00F856DD" w:rsidRPr="00F856DD" w:rsidRDefault="00F856DD" w:rsidP="00F856DD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F856DD">
        <w:rPr>
          <w:rFonts w:ascii="Times New Roman" w:eastAsia="Times New Roman" w:hAnsi="Times New Roman"/>
          <w:sz w:val="24"/>
          <w:szCs w:val="24"/>
          <w:lang w:eastAsia="zh-CN"/>
        </w:rPr>
        <w:t>-sukladno čl. 9. Zakona o profesionalnoj rehabilitaciji i zapošljavanju osoba s invaliditetom (Narodne novine, broj 157/13, 152/14, 39/18 i 32/20), uz prijavu na Javni poziv dužna je osim dokaza o ispunjavanju traženih uvjeta, priložiti dokaz o utvrđenom statusu osobe invaliditetom, te dokaz o tome na koji način je prestao radni odnos kod prijašnjeg poslodavca.</w:t>
      </w:r>
    </w:p>
    <w:p w14:paraId="75DB6548" w14:textId="77777777" w:rsidR="00F856DD" w:rsidRPr="00F856DD" w:rsidRDefault="00F856DD" w:rsidP="00F856DD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5507B2C7" w14:textId="4CB39814" w:rsidR="00F856DD" w:rsidRPr="00BB30E4" w:rsidRDefault="00F856DD" w:rsidP="00F856DD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F856DD">
        <w:rPr>
          <w:rFonts w:ascii="Times New Roman" w:eastAsia="Times New Roman" w:hAnsi="Times New Roman"/>
          <w:sz w:val="24"/>
          <w:szCs w:val="24"/>
          <w:lang w:eastAsia="zh-CN"/>
        </w:rPr>
        <w:t>Sukladno odredbama Uredbe (EU) 2016/679 Europskog parlamenta i Vijeća od 27. travnja 2016. godine te Zakona o provedbi Opće uredbe o zaštiti podataka (Narodne novine, broj 42/18) prijavom na Javni poziv smatra se da je kandidat dao privolu za obradu svih podataka iz priložene dokumentacije, a koja će se obrađivati isključivo u svrhu provođenja selekcijskog postupka.</w:t>
      </w:r>
      <w:bookmarkEnd w:id="15"/>
    </w:p>
    <w:p w14:paraId="20DE0B43" w14:textId="77777777" w:rsidR="00F856DD" w:rsidRPr="00F856DD" w:rsidRDefault="00F856DD" w:rsidP="00F856DD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23625263" w14:textId="77777777" w:rsidR="00F856DD" w:rsidRPr="00F856DD" w:rsidRDefault="00F856DD" w:rsidP="00F856D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6" w:name="_Hlk178675385"/>
      <w:r w:rsidRPr="00F856DD">
        <w:rPr>
          <w:rFonts w:ascii="Times New Roman" w:eastAsia="Times New Roman" w:hAnsi="Times New Roman"/>
          <w:sz w:val="24"/>
          <w:szCs w:val="24"/>
          <w:lang w:eastAsia="hr-HR"/>
        </w:rPr>
        <w:t>Svu navedenu dokumentaciju potrebno je dostaviti:</w:t>
      </w:r>
    </w:p>
    <w:bookmarkEnd w:id="16"/>
    <w:p w14:paraId="49B9D0B5" w14:textId="77777777" w:rsidR="005C0603" w:rsidRPr="00BB30E4" w:rsidRDefault="005C0603" w:rsidP="005C0603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bookmarkEnd w:id="13"/>
    <w:p w14:paraId="7888926E" w14:textId="77777777" w:rsidR="005C0603" w:rsidRPr="00BB30E4" w:rsidRDefault="005C0603" w:rsidP="005C0603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BB30E4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putem elektroničke pošte prva.obrtnicka@gmail.com u roku</w:t>
      </w:r>
      <w:r w:rsidRPr="00BB30E4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 </w:t>
      </w:r>
      <w:r w:rsidRPr="00BB30E4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8 dana od dana objave natječaja na mrežnoj stranici Škole i oglasnoj ploči Hrvatskog zavoda za zapošljavanje</w:t>
      </w:r>
    </w:p>
    <w:p w14:paraId="2A668EA2" w14:textId="77777777" w:rsidR="005C0603" w:rsidRPr="00BB30E4" w:rsidRDefault="005C0603" w:rsidP="005C0603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3B7A9C51" w14:textId="77777777" w:rsidR="005C0603" w:rsidRPr="00BB30E4" w:rsidRDefault="005C0603" w:rsidP="005C0603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BB30E4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 xml:space="preserve">ili </w:t>
      </w:r>
    </w:p>
    <w:p w14:paraId="69CBA37E" w14:textId="77777777" w:rsidR="005C0603" w:rsidRPr="00BB30E4" w:rsidRDefault="005C0603" w:rsidP="005C0603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3541CDAF" w14:textId="7BAF2E0E" w:rsidR="005C0603" w:rsidRPr="00BB30E4" w:rsidRDefault="005C0603" w:rsidP="00F856D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BB30E4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neposredno (osobno) u roku</w:t>
      </w:r>
      <w:r w:rsidRPr="00BB30E4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 </w:t>
      </w:r>
      <w:r w:rsidRPr="00BB30E4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8 dana od dana objave natječaja na mrežnoj stranici Škole i oglasnoj ploči Hrvatskog zavoda za zapošljavanje i to na adresu: Obrtnička škola za osobne usluge, Savska cesta 23, 10 000 Zagreb</w:t>
      </w:r>
    </w:p>
    <w:p w14:paraId="387C8A51" w14:textId="0B46CBBB" w:rsidR="005C0603" w:rsidRPr="00BB30E4" w:rsidRDefault="005C0603" w:rsidP="00207AF3">
      <w:pPr>
        <w:spacing w:before="100" w:beforeAutospacing="1" w:after="100" w:afterAutospacing="1" w:line="240" w:lineRule="auto"/>
        <w:ind w:left="-426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s napomenom „Natječaj za radno mjesto – </w:t>
      </w:r>
      <w:r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nastavnik strukovno teorijskih sadržaja – </w:t>
      </w:r>
      <w:r w:rsidR="00076462" w:rsidRPr="00BB30E4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ekonomska grupa predmeta </w:t>
      </w:r>
      <w:r w:rsidRPr="00BB30E4">
        <w:rPr>
          <w:rFonts w:ascii="Times New Roman" w:eastAsia="Times New Roman" w:hAnsi="Times New Roman"/>
          <w:b/>
          <w:sz w:val="24"/>
          <w:szCs w:val="24"/>
          <w:lang w:eastAsia="hr-HR"/>
        </w:rPr>
        <w:t>“.</w:t>
      </w:r>
    </w:p>
    <w:p w14:paraId="6AE1F873" w14:textId="77777777" w:rsidR="00076462" w:rsidRPr="00BB30E4" w:rsidRDefault="008D1648" w:rsidP="00076462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7" w:name="_Hlk242183390"/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Kandidati prijavljeni na natječaj biti će obaviješteni o rezultatima natječaja putem mrežne stranice Škole i putem </w:t>
      </w:r>
    </w:p>
    <w:p w14:paraId="27125CE1" w14:textId="77777777" w:rsidR="00076462" w:rsidRPr="00BB30E4" w:rsidRDefault="008D1648" w:rsidP="00076462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osobne adrese elektroničke pošte, odnosno na način propisan člankom 12. Pravilnika o načinu i postupku zapošljavanja </w:t>
      </w:r>
    </w:p>
    <w:p w14:paraId="237B5910" w14:textId="346BCFDF" w:rsidR="008D1648" w:rsidRPr="00BB30E4" w:rsidRDefault="008D1648" w:rsidP="00076462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Škole.</w:t>
      </w:r>
    </w:p>
    <w:p w14:paraId="4E14745B" w14:textId="77777777" w:rsidR="008D1648" w:rsidRPr="00BB30E4" w:rsidRDefault="008D1648" w:rsidP="008D1648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01C0B415" w14:textId="77777777" w:rsidR="008D1648" w:rsidRPr="00BB30E4" w:rsidRDefault="008D1648" w:rsidP="008D1648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BB30E4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lastRenderedPageBreak/>
        <w:t>Ostale napomene:</w:t>
      </w:r>
    </w:p>
    <w:p w14:paraId="7F1D489D" w14:textId="77777777" w:rsidR="005F6BEB" w:rsidRDefault="008D1648" w:rsidP="00076462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Na natječaj se mogu javiti osobe oba spola u skladu sa člankom 13. Zakona o ravnopravnosti spolova (NN </w:t>
      </w:r>
    </w:p>
    <w:p w14:paraId="3CE09379" w14:textId="2177B323" w:rsidR="008D1648" w:rsidRPr="00BB30E4" w:rsidRDefault="008D1648" w:rsidP="005F6BE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br. S2/AS. i 69/17.l.).</w:t>
      </w:r>
    </w:p>
    <w:p w14:paraId="0E865B02" w14:textId="77777777" w:rsidR="008D1648" w:rsidRPr="00BB30E4" w:rsidRDefault="008D1648" w:rsidP="008D1648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35E0B3B" w14:textId="77777777" w:rsidR="008D1648" w:rsidRPr="00BB30E4" w:rsidRDefault="008D1648" w:rsidP="008D1648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Izrazi koji se koriste u ovoj Odluci su u muškom rodu, neutralni su i odnose se na osobe oba spola. </w:t>
      </w:r>
    </w:p>
    <w:p w14:paraId="59E1B66A" w14:textId="77777777" w:rsidR="008D1648" w:rsidRPr="00BB30E4" w:rsidRDefault="008D1648" w:rsidP="008D1648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515A514" w14:textId="77777777" w:rsidR="00076462" w:rsidRPr="00BB30E4" w:rsidRDefault="008D1648" w:rsidP="00076462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Kandidat koji je stekao inozemnu obrazovnu kvalifikaciju dužan je uz prijavu na natječaj priložiti rješenje o </w:t>
      </w:r>
    </w:p>
    <w:p w14:paraId="4F008EF4" w14:textId="77777777" w:rsidR="005F6BEB" w:rsidRDefault="008D1648" w:rsidP="00076462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priznavanju istovrijednosti sukladno Zakonu o priznavanju istovrijednosti stranih Školskih</w:t>
      </w:r>
      <w:r w:rsidR="00076462"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svjedodžbi</w:t>
      </w:r>
    </w:p>
    <w:p w14:paraId="1E330025" w14:textId="77777777" w:rsidR="005F6BEB" w:rsidRDefault="008D1648" w:rsidP="005F6BE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diploma (NN br. 57/96.1, Zakona o priznavanju inozemnih obrazovnih kvalifikacija (NN br. 1-5810i., </w:t>
      </w:r>
    </w:p>
    <w:p w14:paraId="00FC8BFC" w14:textId="77777777" w:rsidR="005F6BEB" w:rsidRDefault="008D1648" w:rsidP="005F6BE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 xml:space="preserve">198/03., 1-38/06., 45/11.1, odnosno Zakona o reguliranim profesijama i priznavanju inozemnih stručnih </w:t>
      </w:r>
    </w:p>
    <w:p w14:paraId="2820BD44" w14:textId="7392F2A6" w:rsidR="005C0603" w:rsidRPr="00BB30E4" w:rsidRDefault="008D1648" w:rsidP="005F6BE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kvalifikacija (NN &amp;t". 82/75., 70/1_9., 47/20.1).</w:t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bookmarkEnd w:id="17"/>
    <w:p w14:paraId="0B099BA5" w14:textId="77777777" w:rsidR="005C0603" w:rsidRPr="00BB30E4" w:rsidRDefault="005C0603" w:rsidP="005C0603">
      <w:pPr>
        <w:spacing w:after="0" w:line="240" w:lineRule="auto"/>
        <w:ind w:left="-142" w:hanging="284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AA4B66D" w14:textId="77777777" w:rsidR="005C0603" w:rsidRPr="00BB30E4" w:rsidRDefault="005C0603" w:rsidP="005C0603">
      <w:pPr>
        <w:spacing w:after="0" w:line="240" w:lineRule="auto"/>
        <w:ind w:left="-142" w:hanging="284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BF730E3" w14:textId="77777777" w:rsidR="005C0603" w:rsidRPr="00BB30E4" w:rsidRDefault="005C0603" w:rsidP="005C060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  <w:t>Ravnateljica:</w:t>
      </w:r>
    </w:p>
    <w:p w14:paraId="051B64A3" w14:textId="77777777" w:rsidR="005C0603" w:rsidRPr="00BB30E4" w:rsidRDefault="005C0603" w:rsidP="005C060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Darinka Štampar </w:t>
      </w:r>
      <w:proofErr w:type="spellStart"/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Šmaguc</w:t>
      </w:r>
      <w:proofErr w:type="spellEnd"/>
      <w:r w:rsidRPr="00BB30E4">
        <w:rPr>
          <w:rFonts w:ascii="Times New Roman" w:eastAsia="Times New Roman" w:hAnsi="Times New Roman"/>
          <w:sz w:val="24"/>
          <w:szCs w:val="24"/>
          <w:lang w:eastAsia="hr-HR"/>
        </w:rPr>
        <w:t>, prof.</w:t>
      </w:r>
    </w:p>
    <w:p w14:paraId="06F0718C" w14:textId="77777777" w:rsidR="005C0603" w:rsidRPr="00BB30E4" w:rsidRDefault="005C0603" w:rsidP="005C060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</w:p>
    <w:sectPr w:rsidR="005C0603" w:rsidRPr="00BB30E4" w:rsidSect="00F161F2">
      <w:pgSz w:w="11906" w:h="16838"/>
      <w:pgMar w:top="1440" w:right="707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F5FFA"/>
    <w:multiLevelType w:val="hybridMultilevel"/>
    <w:tmpl w:val="2370F6C2"/>
    <w:lvl w:ilvl="0" w:tplc="EA321C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48C91D2B"/>
    <w:multiLevelType w:val="hybridMultilevel"/>
    <w:tmpl w:val="07C8D5F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CC20116"/>
    <w:multiLevelType w:val="hybridMultilevel"/>
    <w:tmpl w:val="578CFE62"/>
    <w:lvl w:ilvl="0" w:tplc="583A06DA">
      <w:numFmt w:val="bullet"/>
      <w:lvlText w:val="-"/>
      <w:lvlJc w:val="left"/>
      <w:pPr>
        <w:ind w:left="13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CB"/>
    <w:rsid w:val="00076462"/>
    <w:rsid w:val="001023E4"/>
    <w:rsid w:val="001B1B5E"/>
    <w:rsid w:val="00203614"/>
    <w:rsid w:val="00207AF3"/>
    <w:rsid w:val="00265DBF"/>
    <w:rsid w:val="002B501C"/>
    <w:rsid w:val="00404F18"/>
    <w:rsid w:val="005155CB"/>
    <w:rsid w:val="005B4584"/>
    <w:rsid w:val="005C0603"/>
    <w:rsid w:val="005F6BEB"/>
    <w:rsid w:val="00633327"/>
    <w:rsid w:val="00635B25"/>
    <w:rsid w:val="006B6309"/>
    <w:rsid w:val="006D0891"/>
    <w:rsid w:val="007868EE"/>
    <w:rsid w:val="007E76DF"/>
    <w:rsid w:val="00844620"/>
    <w:rsid w:val="008D1648"/>
    <w:rsid w:val="00A1640E"/>
    <w:rsid w:val="00A80F22"/>
    <w:rsid w:val="00BB30E4"/>
    <w:rsid w:val="00CA0811"/>
    <w:rsid w:val="00CB5093"/>
    <w:rsid w:val="00CF0C99"/>
    <w:rsid w:val="00D06E68"/>
    <w:rsid w:val="00E0292F"/>
    <w:rsid w:val="00ED324C"/>
    <w:rsid w:val="00EE5EC0"/>
    <w:rsid w:val="00F161F2"/>
    <w:rsid w:val="00F856DD"/>
    <w:rsid w:val="00F96C26"/>
    <w:rsid w:val="00FB0F3C"/>
    <w:rsid w:val="00FF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C8F8C"/>
  <w15:chartTrackingRefBased/>
  <w15:docId w15:val="{5C0C608D-1F35-4A64-AA67-4489862E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446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8D164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D16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ja%20Hr&#382;enjak\AppData\Local\Apps\2.0\AY620908.K1P\RJJDPGOD.1D2\labi..tion_0000000000000000_0009.0005_e6f72080057fbcf0\Predlosci\AktWordTemplate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AktWordTemplate</Template>
  <TotalTime>63</TotalTime>
  <Pages>4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Obrtnička škola za osobne usluge Savska 23</cp:lastModifiedBy>
  <cp:revision>8</cp:revision>
  <cp:lastPrinted>2026-10-05T11:27:00Z</cp:lastPrinted>
  <dcterms:created xsi:type="dcterms:W3CDTF">2025-10-01T14:05:00Z</dcterms:created>
  <dcterms:modified xsi:type="dcterms:W3CDTF">2026-10-06T10:51:00Z</dcterms:modified>
</cp:coreProperties>
</file>