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-705"/>
        <w:tblW w:w="0" w:type="auto"/>
        <w:tblLook w:val="04A0" w:firstRow="1" w:lastRow="0" w:firstColumn="1" w:lastColumn="0" w:noHBand="0" w:noVBand="1"/>
      </w:tblPr>
      <w:tblGrid>
        <w:gridCol w:w="6345"/>
      </w:tblGrid>
      <w:tr w:rsidR="00E9650E" w:rsidRPr="00E9650E" w14:paraId="36F42AE4" w14:textId="77777777" w:rsidTr="00455450">
        <w:trPr>
          <w:trHeight w:hRule="exact" w:val="857"/>
        </w:trPr>
        <w:tc>
          <w:tcPr>
            <w:tcW w:w="6345" w:type="dxa"/>
            <w:shd w:val="clear" w:color="auto" w:fill="auto"/>
          </w:tcPr>
          <w:p w14:paraId="7EEBCBBE" w14:textId="67A60B57" w:rsidR="00E9650E" w:rsidRPr="00E9650E" w:rsidRDefault="00E9650E" w:rsidP="00E965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QRKod"/>
            <w:bookmarkEnd w:id="0"/>
            <w:r w:rsidRPr="00E9650E"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  <w:r w:rsidRPr="00E9650E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 wp14:anchorId="64A695C7" wp14:editId="2FD709F7">
                  <wp:extent cx="619125" cy="533400"/>
                  <wp:effectExtent l="0" t="0" r="9525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650E" w:rsidRPr="00E9650E" w14:paraId="316AC3BF" w14:textId="77777777" w:rsidTr="0045545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501E31D6" w14:textId="77777777" w:rsidR="00E9650E" w:rsidRPr="00E9650E" w:rsidRDefault="00E9650E" w:rsidP="00E965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NazivKorisnika"/>
            <w:bookmarkEnd w:id="1"/>
            <w:r w:rsidRPr="00E9650E">
              <w:rPr>
                <w:rFonts w:ascii="Times New Roman" w:hAnsi="Times New Roman"/>
                <w:b/>
                <w:sz w:val="24"/>
                <w:szCs w:val="24"/>
              </w:rPr>
              <w:t>REPUBLIKA HRVATSKA</w:t>
            </w:r>
          </w:p>
        </w:tc>
      </w:tr>
      <w:tr w:rsidR="00E9650E" w:rsidRPr="00E9650E" w14:paraId="3C0C1C92" w14:textId="77777777" w:rsidTr="0045545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67E44A87" w14:textId="77777777" w:rsidR="00E9650E" w:rsidRPr="00E9650E" w:rsidRDefault="00E9650E" w:rsidP="00E965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KorisnikNaziv"/>
            <w:bookmarkEnd w:id="2"/>
            <w:r w:rsidRPr="00E9650E">
              <w:rPr>
                <w:rFonts w:ascii="Times New Roman" w:hAnsi="Times New Roman"/>
                <w:b/>
                <w:sz w:val="24"/>
                <w:szCs w:val="24"/>
              </w:rPr>
              <w:t xml:space="preserve">OBRTNIČKA ŠKOLA ZA OSOBNE USLUGE </w:t>
            </w:r>
          </w:p>
        </w:tc>
      </w:tr>
      <w:tr w:rsidR="00E9650E" w:rsidRPr="00E9650E" w14:paraId="19764D53" w14:textId="77777777" w:rsidTr="00455450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37B0ECB9" w14:textId="77777777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  <w:bookmarkStart w:id="3" w:name="KorisnikAdresa"/>
            <w:bookmarkEnd w:id="3"/>
            <w:r w:rsidRPr="00E9650E">
              <w:rPr>
                <w:rFonts w:ascii="Times New Roman" w:hAnsi="Times New Roman"/>
                <w:sz w:val="24"/>
                <w:szCs w:val="24"/>
              </w:rPr>
              <w:t>SAVSKA CESTA 23,ZAGREB</w:t>
            </w:r>
          </w:p>
        </w:tc>
      </w:tr>
      <w:tr w:rsidR="00E9650E" w:rsidRPr="00E9650E" w14:paraId="79B4F5CF" w14:textId="77777777" w:rsidTr="00455450">
        <w:trPr>
          <w:trHeight w:hRule="exact" w:val="284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6A813401" w14:textId="77777777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  <w:r w:rsidRPr="00E9650E">
              <w:rPr>
                <w:rFonts w:ascii="Times New Roman" w:hAnsi="Times New Roman"/>
                <w:sz w:val="24"/>
                <w:szCs w:val="24"/>
              </w:rPr>
              <w:t xml:space="preserve">KLASA: </w:t>
            </w:r>
            <w:bookmarkStart w:id="4" w:name="Klasa"/>
            <w:bookmarkEnd w:id="4"/>
            <w:r w:rsidRPr="00E9650E">
              <w:rPr>
                <w:rFonts w:ascii="Times New Roman" w:hAnsi="Times New Roman"/>
                <w:sz w:val="24"/>
                <w:szCs w:val="24"/>
              </w:rPr>
              <w:t>112-02/26-01/13</w:t>
            </w:r>
          </w:p>
        </w:tc>
      </w:tr>
      <w:tr w:rsidR="00E9650E" w:rsidRPr="00E9650E" w14:paraId="72C55214" w14:textId="77777777" w:rsidTr="0045545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2E46F22C" w14:textId="77777777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  <w:r w:rsidRPr="00E9650E">
              <w:rPr>
                <w:rFonts w:ascii="Times New Roman" w:hAnsi="Times New Roman"/>
                <w:sz w:val="24"/>
                <w:szCs w:val="24"/>
              </w:rPr>
              <w:t xml:space="preserve">URBROJ: </w:t>
            </w:r>
            <w:bookmarkStart w:id="5" w:name="URBroj"/>
            <w:bookmarkEnd w:id="5"/>
            <w:r w:rsidRPr="00E9650E">
              <w:rPr>
                <w:rFonts w:ascii="Times New Roman" w:hAnsi="Times New Roman"/>
                <w:sz w:val="24"/>
                <w:szCs w:val="24"/>
              </w:rPr>
              <w:t>251-302-01-26-03</w:t>
            </w:r>
          </w:p>
        </w:tc>
      </w:tr>
      <w:tr w:rsidR="00E9650E" w:rsidRPr="00E9650E" w14:paraId="493FA6C1" w14:textId="77777777" w:rsidTr="0045545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16EAD024" w14:textId="2C6F16A1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  <w:bookmarkStart w:id="6" w:name="MjestoIDatum"/>
            <w:bookmarkEnd w:id="6"/>
            <w:r w:rsidRPr="00E9650E">
              <w:rPr>
                <w:rFonts w:ascii="Times New Roman" w:hAnsi="Times New Roman"/>
                <w:sz w:val="24"/>
                <w:szCs w:val="24"/>
              </w:rPr>
              <w:t xml:space="preserve">ZAGREB,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E9650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listopada</w:t>
            </w:r>
            <w:r w:rsidRPr="00E9650E">
              <w:rPr>
                <w:rFonts w:ascii="Times New Roman" w:hAnsi="Times New Roman"/>
                <w:sz w:val="24"/>
                <w:szCs w:val="24"/>
              </w:rPr>
              <w:t xml:space="preserve"> 2026. godine</w:t>
            </w:r>
          </w:p>
        </w:tc>
      </w:tr>
      <w:tr w:rsidR="00E9650E" w:rsidRPr="00E9650E" w14:paraId="0998CCFE" w14:textId="77777777" w:rsidTr="00455450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29ED245D" w14:textId="77777777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650E" w:rsidRPr="00E9650E" w14:paraId="13C9DBC6" w14:textId="77777777" w:rsidTr="00455450">
        <w:trPr>
          <w:trHeight w:hRule="exact" w:val="284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45FCF182" w14:textId="6F8BD530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  <w:r w:rsidRPr="00E9650E">
              <w:rPr>
                <w:rFonts w:ascii="Times New Roman" w:hAnsi="Times New Roman"/>
                <w:sz w:val="24"/>
                <w:szCs w:val="24"/>
              </w:rPr>
              <w:t xml:space="preserve">PREDMET: </w:t>
            </w:r>
            <w:bookmarkStart w:id="7" w:name="Predmet"/>
            <w:bookmarkEnd w:id="7"/>
            <w:r w:rsidRPr="00E9650E">
              <w:rPr>
                <w:rFonts w:ascii="Times New Roman" w:hAnsi="Times New Roman"/>
                <w:sz w:val="24"/>
                <w:szCs w:val="24"/>
              </w:rPr>
              <w:t xml:space="preserve">Strukovni učitelj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E9650E">
              <w:rPr>
                <w:rFonts w:ascii="Times New Roman" w:hAnsi="Times New Roman"/>
                <w:sz w:val="24"/>
                <w:szCs w:val="24"/>
              </w:rPr>
              <w:t xml:space="preserve"> frizer</w:t>
            </w:r>
            <w:r>
              <w:rPr>
                <w:rFonts w:ascii="Times New Roman" w:hAnsi="Times New Roman"/>
                <w:sz w:val="24"/>
                <w:szCs w:val="24"/>
              </w:rPr>
              <w:t>, neodređeno, pola</w:t>
            </w:r>
          </w:p>
        </w:tc>
      </w:tr>
      <w:tr w:rsidR="00E9650E" w:rsidRPr="00E9650E" w14:paraId="3BD1DA68" w14:textId="77777777" w:rsidTr="0045545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420102B6" w14:textId="41BF06DB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  <w:bookmarkStart w:id="8" w:name="Akt"/>
            <w:bookmarkEnd w:id="8"/>
            <w:r w:rsidRPr="00E9650E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9650E">
              <w:rPr>
                <w:rFonts w:ascii="Times New Roman" w:hAnsi="Times New Roman"/>
                <w:sz w:val="24"/>
                <w:szCs w:val="24"/>
              </w:rPr>
              <w:t>Natječaj</w:t>
            </w:r>
          </w:p>
        </w:tc>
      </w:tr>
      <w:tr w:rsidR="00E9650E" w:rsidRPr="00E9650E" w14:paraId="3181C450" w14:textId="77777777" w:rsidTr="0045545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7CB49CE5" w14:textId="77777777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F40A95" w14:textId="77777777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46C6AE" w14:textId="77777777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40BECD" w14:textId="77777777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E4A426" w14:textId="77777777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7A324D" w14:textId="77777777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E88E6A" w14:textId="77777777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AC3533" w14:textId="77777777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650E" w:rsidRPr="00E9650E" w14:paraId="0A458077" w14:textId="77777777" w:rsidTr="0045545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5A550249" w14:textId="77777777" w:rsidR="00E9650E" w:rsidRPr="00E9650E" w:rsidRDefault="00E9650E" w:rsidP="00E9650E">
            <w:pPr>
              <w:rPr>
                <w:rFonts w:ascii="Times New Roman" w:hAnsi="Times New Roman"/>
                <w:sz w:val="24"/>
                <w:szCs w:val="24"/>
              </w:rPr>
            </w:pPr>
            <w:bookmarkStart w:id="9" w:name="PocetakTeksta"/>
            <w:bookmarkEnd w:id="9"/>
            <w:r w:rsidRPr="00E96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0105EF36" w14:textId="680E004D" w:rsidR="000B29CD" w:rsidRPr="00E9650E" w:rsidRDefault="00E9650E" w:rsidP="00E9650E">
      <w:pPr>
        <w:rPr>
          <w:rFonts w:ascii="Times New Roman" w:hAnsi="Times New Roman"/>
          <w:sz w:val="24"/>
          <w:szCs w:val="24"/>
        </w:rPr>
      </w:pPr>
      <w:r w:rsidRPr="00E9650E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5CCDA9E" wp14:editId="3BBCAD59">
            <wp:extent cx="1314450" cy="13144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9159B" w14:textId="77777777" w:rsidR="005709A7" w:rsidRPr="00E9650E" w:rsidRDefault="005709A7" w:rsidP="00E965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74E2112" w14:textId="77777777" w:rsidR="005709A7" w:rsidRPr="00E9650E" w:rsidRDefault="005709A7" w:rsidP="000B29CD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C9F977C" w14:textId="7F5E7F7F" w:rsidR="000B29CD" w:rsidRPr="00E9650E" w:rsidRDefault="000B29CD" w:rsidP="000B29CD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9650E">
        <w:rPr>
          <w:rFonts w:ascii="Times New Roman" w:eastAsia="Times New Roman" w:hAnsi="Times New Roman"/>
          <w:sz w:val="24"/>
          <w:szCs w:val="24"/>
          <w:lang w:eastAsia="hr-HR"/>
        </w:rPr>
        <w:t>Na temelju članka 99. i 107. Zakona o odgoju i obrazovanju u osnovnoj i srednjoj školi (''Narodne novine'' broj 87/08., 86/09., 92/10., 105/10., 90/11., 16/12., 86/12., 94/13., 152/14., 7/17.,  68/18., 98/19., 64/20., 151/22., 155/23. i 156/23.), članka 6. Pravilnika o radu te sukladno Pravilniku o načinu i postupku zapošljavanja u Obrtničkoj školi za osobne usluge, (u daljnjem tekstu: Pravilnik), Ravnateljica Obrtničke škole za osobne usluge objavljuje:</w:t>
      </w:r>
    </w:p>
    <w:p w14:paraId="11835CFF" w14:textId="77777777" w:rsidR="000B29CD" w:rsidRPr="00E9650E" w:rsidRDefault="000B29CD" w:rsidP="000B29CD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9650E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NATJEČAJ </w:t>
      </w:r>
    </w:p>
    <w:p w14:paraId="77935A4E" w14:textId="77777777" w:rsidR="000B29CD" w:rsidRPr="00E9650E" w:rsidRDefault="000B29CD" w:rsidP="000B29CD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9650E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za zasnivanje radnog odnosa za radno mjesto</w:t>
      </w:r>
    </w:p>
    <w:p w14:paraId="6AFC60F6" w14:textId="77777777" w:rsidR="000B29CD" w:rsidRPr="00E9650E" w:rsidRDefault="000B29CD" w:rsidP="000B29CD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Strukovni/a učitelj/</w:t>
      </w:r>
      <w:proofErr w:type="spellStart"/>
      <w:r w:rsidRP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ica</w:t>
      </w:r>
      <w:proofErr w:type="spellEnd"/>
      <w:r w:rsidRP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praktične nastave i vježbi iz </w:t>
      </w:r>
      <w:proofErr w:type="spellStart"/>
      <w:r w:rsidRP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frizerstva</w:t>
      </w:r>
      <w:proofErr w:type="spellEnd"/>
      <w:r w:rsidRP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- 1 izvršitelj/</w:t>
      </w:r>
      <w:proofErr w:type="spellStart"/>
      <w:r w:rsidRP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ica</w:t>
      </w:r>
      <w:proofErr w:type="spellEnd"/>
    </w:p>
    <w:p w14:paraId="6F20BCAB" w14:textId="77777777" w:rsidR="000B29CD" w:rsidRPr="00E9650E" w:rsidRDefault="000B29CD" w:rsidP="000B29CD">
      <w:pPr>
        <w:spacing w:before="100" w:beforeAutospacing="1" w:after="100" w:afterAutospacing="1" w:line="240" w:lineRule="auto"/>
        <w:ind w:left="-66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</w:p>
    <w:p w14:paraId="55F2DD56" w14:textId="3ED90B18" w:rsidR="000B29CD" w:rsidRPr="00E9650E" w:rsidRDefault="00AD71C2" w:rsidP="000B29C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ne</w:t>
      </w:r>
      <w:r w:rsidR="000B29CD" w:rsidRP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puno radno vrijeme (</w:t>
      </w:r>
      <w:bookmarkStart w:id="10" w:name="_Hlk178668797"/>
      <w:r w:rsidRP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2</w:t>
      </w:r>
      <w:r w:rsidR="000B29CD" w:rsidRP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0 sati tjedno</w:t>
      </w:r>
      <w:bookmarkEnd w:id="10"/>
      <w:r w:rsidR="000B29CD" w:rsidRP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)  </w:t>
      </w:r>
    </w:p>
    <w:p w14:paraId="612217C3" w14:textId="5876DD84" w:rsidR="000B29CD" w:rsidRPr="00E9650E" w:rsidRDefault="000B29CD" w:rsidP="000B29C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na </w:t>
      </w:r>
      <w:r w:rsid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ne</w:t>
      </w:r>
      <w:r w:rsidRP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određeno</w:t>
      </w:r>
    </w:p>
    <w:p w14:paraId="73F686C7" w14:textId="77777777" w:rsidR="000B29CD" w:rsidRPr="00E9650E" w:rsidRDefault="000B29CD" w:rsidP="000B29C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probni rad  2 mjeseca</w:t>
      </w:r>
    </w:p>
    <w:p w14:paraId="539D728F" w14:textId="008473EC" w:rsidR="000B29CD" w:rsidRPr="00A26C68" w:rsidRDefault="000B29CD" w:rsidP="000B29C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E9650E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mjesto rada: Zagreb</w:t>
      </w:r>
      <w:r w:rsidRPr="00E9650E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745FC5ED" w14:textId="77777777" w:rsidR="00A26C68" w:rsidRPr="00E9650E" w:rsidRDefault="00A26C68" w:rsidP="000B29C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</w:p>
    <w:p w14:paraId="5AC25959" w14:textId="77777777" w:rsidR="000B29CD" w:rsidRPr="00E9650E" w:rsidRDefault="000B29CD" w:rsidP="000B29CD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</w:p>
    <w:p w14:paraId="242BC269" w14:textId="77777777" w:rsidR="00E9650E" w:rsidRPr="005C611C" w:rsidRDefault="00E9650E" w:rsidP="00E9650E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>UVJETI:</w:t>
      </w:r>
    </w:p>
    <w:p w14:paraId="3DCE0E8F" w14:textId="77777777" w:rsidR="00E9650E" w:rsidRPr="005C611C" w:rsidRDefault="00E9650E" w:rsidP="00E9650E">
      <w:pPr>
        <w:spacing w:after="100" w:afterAutospacing="1" w:line="240" w:lineRule="auto"/>
        <w:ind w:left="-397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Osim općih uvjeta sukladno općim propisima o radu kandidati trebaju zadovoljiti i posebne uvjete propisane člankom 105. i 106. Zakona o odgoju i obrazovanju u osnovnoj i srednjoj školi (NN 87/08, 86/09, 92/10, 105/10, 90/11, 16/12, 86/12, 94/13, 152/14, 7/17, 68/18 98/19 i 64/20), </w:t>
      </w:r>
      <w:r w:rsidRPr="005C611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hr-HR"/>
        </w:rPr>
        <w:t>Nastavnim planom i okvirnim obrazovnim programom</w:t>
      </w:r>
      <w:r w:rsidRPr="005C611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  <w:r w:rsidRPr="005C611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hr-HR"/>
        </w:rPr>
        <w:t>za zanimanje frizer</w:t>
      </w:r>
      <w:r w:rsidRPr="005C611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 (NN 136/2003), </w:t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Odlukom o uvođenju strukovnog </w:t>
      </w:r>
      <w:proofErr w:type="spellStart"/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kurikula</w:t>
      </w:r>
      <w:proofErr w:type="spellEnd"/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 za stjecanje kvalifikacije frizer/frizerka (250334) u sektoru Osobne, usluge zaštite i druge usluge i Pravilnikom o stručnoj spremi i pedagoško – psihološkom obrazovanju učitelja, nastavnika i stručnih suradnika u srednjem školstvu (NN 1/96 i 80/99).</w:t>
      </w:r>
    </w:p>
    <w:p w14:paraId="25116AAE" w14:textId="77777777" w:rsidR="00E9650E" w:rsidRPr="005C611C" w:rsidRDefault="00E9650E" w:rsidP="00E9650E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Uz vlastoručnu potpisanu prijavu (koja obavezno mora sadržavati osobne podatke kandidata i to osobno ime i prezime, adresa stanovanja te kontakt podatke (broj telefona ili/i mobitela te e-mail adresu)) kandidati su dužni priložiti i slijedeće:</w:t>
      </w:r>
    </w:p>
    <w:p w14:paraId="283649D0" w14:textId="77777777" w:rsidR="00E9650E" w:rsidRPr="005C611C" w:rsidRDefault="00E9650E" w:rsidP="00E9650E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5BA77AB" w14:textId="77777777" w:rsidR="00E9650E" w:rsidRPr="005C611C" w:rsidRDefault="00E9650E" w:rsidP="00E9650E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>1.</w:t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 životopis,</w:t>
      </w:r>
    </w:p>
    <w:p w14:paraId="1D8DC36C" w14:textId="77777777" w:rsidR="00E9650E" w:rsidRPr="005C611C" w:rsidRDefault="00E9650E" w:rsidP="00E9650E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br/>
      </w: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>2.</w:t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 dokaz o stečenoj stručnoj spremi, (preslika svjedodžbe, razina obrazovanja: majstor frizer/ka) – preslika</w:t>
      </w:r>
    </w:p>
    <w:p w14:paraId="628EDA14" w14:textId="77777777" w:rsidR="00E9650E" w:rsidRPr="005C611C" w:rsidRDefault="00E9650E" w:rsidP="00E9650E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br/>
      </w: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>3.</w:t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 dokaz o stečenim pedagoškim kompetencijama, ukoliko su stečene - preslika,</w:t>
      </w:r>
    </w:p>
    <w:p w14:paraId="1D5114EC" w14:textId="77777777" w:rsidR="00E9650E" w:rsidRPr="005C611C" w:rsidRDefault="00E9650E" w:rsidP="00E9650E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br/>
      </w: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>4.</w:t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 dokaz o državljanstvu – preslika,</w:t>
      </w:r>
    </w:p>
    <w:p w14:paraId="4A9C6B8A" w14:textId="77777777" w:rsidR="00E9650E" w:rsidRPr="005C611C" w:rsidRDefault="00E9650E" w:rsidP="00E9650E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5.</w:t>
      </w:r>
      <w:r w:rsidRPr="005C611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uvjerenje da nije pod istragom i da se protiv kandidata/kinje ne vodi kazneni postupak glede zapreka za zasnivanje radnog odnosa iz članka 106. Zakona o odgoju i obrazovanju u osnovnoj i srednjoj školi s naznakom roka izdavanja, a ne starije od 7 dana od dana raspisivanja natječaja,</w:t>
      </w:r>
    </w:p>
    <w:p w14:paraId="6DD663BF" w14:textId="50EFF971" w:rsidR="00E9650E" w:rsidRPr="005C611C" w:rsidRDefault="00E9650E" w:rsidP="00E9650E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6</w:t>
      </w:r>
      <w:r w:rsidRPr="005C611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 elektronički zapis ili potvrdu o podacima evidentiranim u matičnoj evidenciji Hrvatskog zavoda za mirovinsko osiguranje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(e radna knjižica)</w:t>
      </w:r>
      <w:r w:rsidRPr="005C611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, a ne starije od 7 dana od  dana raspisivanja natječaja</w:t>
      </w:r>
    </w:p>
    <w:p w14:paraId="54BD95B0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1" w:name="_Hlk178674664"/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Isprave se prilažu u obliku elektroničkog zapisa ili neovjerenoj preslici i ne vraćaju se kandidatu </w:t>
      </w:r>
    </w:p>
    <w:p w14:paraId="08247228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nakon završetka natječajnog postupka. Kandidat koji bude izabran dužan je dostaviti izvornike ili </w:t>
      </w:r>
    </w:p>
    <w:p w14:paraId="793C2D9D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preslike ovjerene od strane javnog bilježnika traženih isprava prije zaključivanja ugovora o radu.</w:t>
      </w:r>
    </w:p>
    <w:p w14:paraId="14AECC03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0D538D4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Kandidatom prijavljenim na natječaj smatrati će se osoba koja podnese pravodobnu i potpunu </w:t>
      </w:r>
    </w:p>
    <w:p w14:paraId="5EF1D729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prijavu te ispunjava uvjete natječaja. Nepotpune i/ili nepravovremene prijave neće se razmatrati. </w:t>
      </w:r>
    </w:p>
    <w:p w14:paraId="7ED817EF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31B1613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u w:val="single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Rok za podnošenje prijave je 8 dana od dana objave na mrežnim stranicama i oglasnim pločama </w:t>
      </w:r>
    </w:p>
    <w:p w14:paraId="012AA043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u w:val="single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Hrvatskog zavoda za zapošljavanje te mrežnim stranicama i oglasnoj ploči Škole</w:t>
      </w:r>
    </w:p>
    <w:p w14:paraId="5B52D725" w14:textId="77777777" w:rsidR="00E9650E" w:rsidRPr="005C611C" w:rsidRDefault="00E9650E" w:rsidP="00E9650E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U prijavi su kandidati obvezni navesti e-mail adresu odnosno adresu na koju će im biti dostavljena obavijest o datumu i vremenu selekcijskog postupka izbora kandidata.</w:t>
      </w:r>
    </w:p>
    <w:p w14:paraId="1414981D" w14:textId="77777777" w:rsidR="00E9650E" w:rsidRPr="005C611C" w:rsidRDefault="00E9650E" w:rsidP="00E9650E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Po isteku roka za prijavu na natječaj temeljem članka 7. Pravilnika o načinu i postupku</w:t>
      </w:r>
    </w:p>
    <w:p w14:paraId="751C3E2A" w14:textId="77777777" w:rsidR="00E9650E" w:rsidRPr="005C611C" w:rsidRDefault="00E9650E" w:rsidP="00E9650E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zapošljavanja u Obrtničkoj školi za osobne usluge provest će se selekcijski postupak s kandidatima </w:t>
      </w:r>
    </w:p>
    <w:p w14:paraId="5789C2D9" w14:textId="77777777" w:rsidR="00E9650E" w:rsidRPr="005C611C" w:rsidRDefault="00E9650E" w:rsidP="00E9650E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koji može obuhvaćati:</w:t>
      </w:r>
    </w:p>
    <w:p w14:paraId="5B04E6C2" w14:textId="77777777" w:rsidR="00E9650E" w:rsidRPr="005C611C" w:rsidRDefault="00E9650E" w:rsidP="00E9650E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61577D7" w14:textId="77777777" w:rsidR="00E9650E" w:rsidRPr="005C611C" w:rsidRDefault="00E9650E" w:rsidP="00E9650E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- Razgovor s kandidatima</w:t>
      </w:r>
    </w:p>
    <w:p w14:paraId="60A36B5D" w14:textId="77777777" w:rsidR="00E9650E" w:rsidRPr="005C611C" w:rsidRDefault="00E9650E" w:rsidP="00E9650E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- Praktičnu provjeru sposobnosti, motivacije i vještina </w:t>
      </w:r>
    </w:p>
    <w:p w14:paraId="785ABD14" w14:textId="77777777" w:rsidR="00E9650E" w:rsidRPr="005C611C" w:rsidRDefault="00E9650E" w:rsidP="00E9650E">
      <w:pPr>
        <w:spacing w:after="0" w:line="276" w:lineRule="auto"/>
        <w:ind w:left="566" w:firstLine="85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C14907E" w14:textId="77777777" w:rsidR="00E9650E" w:rsidRPr="005C611C" w:rsidRDefault="00E9650E" w:rsidP="00E9650E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2" w:name="_Hlk178672366"/>
      <w:bookmarkStart w:id="13" w:name="_Hlk210138958"/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O terminu provođenja selekcijskog postupka kandidati će biti pravovremeno obaviješteni putem </w:t>
      </w:r>
    </w:p>
    <w:p w14:paraId="4BF7FEB9" w14:textId="77777777" w:rsidR="00E9650E" w:rsidRPr="005C611C" w:rsidRDefault="00E9650E" w:rsidP="00E9650E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mrežne stranice Škole ili elektronske pošte ili osobno telefonski. Smatrat će se da je, kandidat koji</w:t>
      </w:r>
    </w:p>
    <w:p w14:paraId="03F3EDF4" w14:textId="77777777" w:rsidR="00E9650E" w:rsidRPr="005C611C" w:rsidRDefault="00E9650E" w:rsidP="00E9650E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se ne odazove selekcijskom postupku na koji je pozvan, odustao od prijave te se njegova prijava</w:t>
      </w:r>
    </w:p>
    <w:p w14:paraId="3FFC6EF3" w14:textId="77777777" w:rsidR="00E9650E" w:rsidRPr="005C611C" w:rsidRDefault="00E9650E" w:rsidP="00E9650E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neće uzeti u obzir u  daljnjem postupku selekcije.</w:t>
      </w:r>
      <w:bookmarkEnd w:id="11"/>
      <w:bookmarkEnd w:id="12"/>
    </w:p>
    <w:p w14:paraId="52393ACA" w14:textId="77777777" w:rsidR="00E9650E" w:rsidRPr="005C611C" w:rsidRDefault="00E9650E" w:rsidP="00E9650E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8914167" w14:textId="77777777" w:rsidR="00E9650E" w:rsidRPr="005C611C" w:rsidRDefault="00E9650E" w:rsidP="00E9650E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Osobe koje ostvaruju pravo prednosti prilikom zapošljavanja prema posebnim propisima, dužne</w:t>
      </w:r>
    </w:p>
    <w:p w14:paraId="77870D71" w14:textId="77777777" w:rsidR="00E9650E" w:rsidRPr="005C611C" w:rsidRDefault="00E9650E" w:rsidP="00E9650E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su u prijavi na javni poziv pozvati se na to pravo te priložiti svu propisanu dokumentaciju prema</w:t>
      </w:r>
    </w:p>
    <w:p w14:paraId="131BA02A" w14:textId="77777777" w:rsidR="00E9650E" w:rsidRPr="005C611C" w:rsidRDefault="00E9650E" w:rsidP="00E9650E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posebnom zakonu, te imaju prednost u odnosu na ostale kandidate samo pod jednakim uvjetima.</w:t>
      </w:r>
    </w:p>
    <w:p w14:paraId="25DC2554" w14:textId="77777777" w:rsidR="00E9650E" w:rsidRPr="005C611C" w:rsidRDefault="00E9650E" w:rsidP="00E9650E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990D897" w14:textId="77777777" w:rsidR="00E9650E" w:rsidRPr="005C611C" w:rsidRDefault="00E9650E" w:rsidP="00E9650E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Osoba koja može ostvariti pravo prednosti:</w:t>
      </w:r>
    </w:p>
    <w:p w14:paraId="14D1E0DD" w14:textId="77777777" w:rsidR="00E9650E" w:rsidRPr="005C611C" w:rsidRDefault="00E9650E" w:rsidP="00E9650E">
      <w:pPr>
        <w:spacing w:after="0" w:line="276" w:lineRule="auto"/>
        <w:ind w:left="-142" w:firstLine="142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2AC471D" w14:textId="77777777" w:rsidR="00E9650E" w:rsidRPr="005C611C" w:rsidRDefault="00E9650E" w:rsidP="00E9650E">
      <w:pPr>
        <w:pStyle w:val="Odlomakpopisa"/>
        <w:numPr>
          <w:ilvl w:val="0"/>
          <w:numId w:val="1"/>
        </w:num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 xml:space="preserve">sukladno čl. 102. Zakona o hrvatskim braniteljima iz Domovinskog rata i članovima njihovih Obitelji (Narodne novine, broj 121/17, 98/19, 84/21 i 156/23), uz prijavu na Javni poziv dužna je priložiti osim dokaza o ispunjavanju traženih uvjeta i sve potrebne dokaze dostupne na poveznici Ministarstva hrvatskih branitelja: </w:t>
      </w:r>
      <w:hyperlink r:id="rId7" w:history="1">
        <w:r w:rsidRPr="005C611C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zh-CN"/>
          </w:rPr>
          <w:t>https://branitelji.gov.hr/zaposljavanje-843/843</w:t>
        </w:r>
      </w:hyperlink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 xml:space="preserve">. Informacije o Dokazima potrebnim za ostvarivanje prava prednosti pri zapošljavanju nalaze se na poveznici: </w:t>
      </w:r>
    </w:p>
    <w:p w14:paraId="363112A8" w14:textId="77777777" w:rsidR="00E9650E" w:rsidRPr="005C611C" w:rsidRDefault="00E9650E" w:rsidP="00E9650E">
      <w:pPr>
        <w:pStyle w:val="Odlomakpopisa"/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13A578D2" w14:textId="77777777" w:rsidR="00E9650E" w:rsidRPr="005C611C" w:rsidRDefault="00CD242E" w:rsidP="00E9650E">
      <w:pPr>
        <w:spacing w:after="0" w:line="276" w:lineRule="auto"/>
        <w:ind w:left="-426"/>
        <w:jc w:val="both"/>
        <w:rPr>
          <w:rFonts w:ascii="Times New Roman" w:eastAsia="Times New Roman" w:hAnsi="Times New Roman"/>
          <w:color w:val="0070C0"/>
          <w:sz w:val="24"/>
          <w:szCs w:val="24"/>
          <w:lang w:eastAsia="zh-CN"/>
        </w:rPr>
      </w:pPr>
      <w:hyperlink r:id="rId8" w:history="1">
        <w:r w:rsidR="00E9650E" w:rsidRPr="005C611C">
          <w:rPr>
            <w:rStyle w:val="Hiperveza"/>
            <w:rFonts w:ascii="Times New Roman" w:hAnsi="Times New Roman"/>
            <w:color w:val="0070C0"/>
            <w:sz w:val="24"/>
            <w:szCs w:val="24"/>
            <w:shd w:val="clear" w:color="auto" w:fill="FFFFFF"/>
          </w:rPr>
          <w:t>https://branitelji.gov.hr/UserDocsImages/dokumenti/Nikola/popis%20dokaza%20za%20ostvarivanje%20prava%20prednosti%20pri%20zapo%C5%A1ljavanju-%20ZOHBDR%202021.pdf</w:t>
        </w:r>
      </w:hyperlink>
      <w:r w:rsidR="00E9650E" w:rsidRPr="005C611C">
        <w:rPr>
          <w:rFonts w:ascii="Times New Roman" w:eastAsia="Times New Roman" w:hAnsi="Times New Roman"/>
          <w:color w:val="0070C0"/>
          <w:sz w:val="24"/>
          <w:szCs w:val="24"/>
          <w:lang w:eastAsia="zh-CN"/>
        </w:rPr>
        <w:t xml:space="preserve"> </w:t>
      </w:r>
    </w:p>
    <w:p w14:paraId="4E18D632" w14:textId="77777777" w:rsidR="00E9650E" w:rsidRPr="005C611C" w:rsidRDefault="00E9650E" w:rsidP="00E9650E">
      <w:pPr>
        <w:spacing w:after="0" w:line="276" w:lineRule="auto"/>
        <w:ind w:left="-426"/>
        <w:jc w:val="both"/>
        <w:rPr>
          <w:rFonts w:ascii="Times New Roman" w:eastAsia="Times New Roman" w:hAnsi="Times New Roman"/>
          <w:color w:val="0070C0"/>
          <w:sz w:val="24"/>
          <w:szCs w:val="24"/>
          <w:lang w:eastAsia="zh-CN"/>
        </w:rPr>
      </w:pPr>
    </w:p>
    <w:p w14:paraId="4AB3B6DE" w14:textId="3821BACE" w:rsidR="00E9650E" w:rsidRPr="00A26C68" w:rsidRDefault="00E9650E" w:rsidP="00A26C68">
      <w:pPr>
        <w:pStyle w:val="Odlomakpopisa"/>
        <w:numPr>
          <w:ilvl w:val="0"/>
          <w:numId w:val="1"/>
        </w:numPr>
        <w:spacing w:after="0" w:line="276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sukladno čl. 47.-50. Zakona o civilnim stradalnicima iz Domovinskog rata (Narodne novine, broj 84/21), uz prijavu na Javni poziv dužna je priložiti osim dokaza o ispunjavanju traženih uvjeta i sve potrebne dokaze dostupne na poveznici Ministarstva hrvatskih branitelja:</w:t>
      </w:r>
    </w:p>
    <w:p w14:paraId="6B7B404E" w14:textId="77777777" w:rsidR="00E9650E" w:rsidRPr="005C611C" w:rsidRDefault="00CD242E" w:rsidP="00E9650E">
      <w:pPr>
        <w:pStyle w:val="Odlomakpopisa"/>
        <w:spacing w:after="0" w:line="276" w:lineRule="auto"/>
        <w:ind w:left="-284"/>
        <w:jc w:val="both"/>
        <w:rPr>
          <w:rFonts w:ascii="Times New Roman" w:eastAsia="Times New Roman" w:hAnsi="Times New Roman"/>
          <w:color w:val="0070C0"/>
          <w:sz w:val="24"/>
          <w:szCs w:val="24"/>
          <w:lang w:eastAsia="zh-CN"/>
        </w:rPr>
      </w:pPr>
      <w:hyperlink r:id="rId9" w:history="1">
        <w:r w:rsidR="00E9650E" w:rsidRPr="005C611C">
          <w:rPr>
            <w:rStyle w:val="Hiperveza"/>
            <w:rFonts w:ascii="Times New Roman" w:hAnsi="Times New Roman"/>
            <w:color w:val="0070C0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25EF27C" w14:textId="77777777" w:rsidR="00E9650E" w:rsidRPr="005C611C" w:rsidRDefault="00E9650E" w:rsidP="00E9650E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F896C84" w14:textId="77777777" w:rsidR="00E9650E" w:rsidRPr="005C611C" w:rsidRDefault="00E9650E" w:rsidP="00E9650E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-sukladno čl. 48.f Zakona o zaštiti vojnih i civilnih invalida rata (Narodne novine, broj 33/92, 77/92, 27/93, 58/93, 2/94, 76/94, 108/95, 108/96, 82/01, 103/03, 148/13 i 98/19), uz prijavu na Javni poziv dužna je priložiti osim dokaza o ispunjavanju traženih uvjeta, kao i rješenje, odnosno potvrdu iz koje je vidljivo takvo pravo te dokaz o tome na koji način je prestao radni odnos kod prijašnjeg poslodavca;</w:t>
      </w:r>
    </w:p>
    <w:p w14:paraId="1614EC55" w14:textId="77777777" w:rsidR="00E9650E" w:rsidRPr="005C611C" w:rsidRDefault="00E9650E" w:rsidP="00E9650E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3BBB2D54" w14:textId="77777777" w:rsidR="00E9650E" w:rsidRPr="005C611C" w:rsidRDefault="00E9650E" w:rsidP="00E9650E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-sukladno čl. 9. Zakona o profesionalnoj rehabilitaciji i zapošljavanju osoba s invaliditetom (Narodne novine, broj 157/13, 152/14, 39/18 i 32/20), uz prijavu na Javni poziv dužna je osim dokaza o ispunjavanju traženih uvjeta, priložiti dokaz o utvrđenom statusu osobe invaliditetom, te dokaz o tome na koji način je prestao radni odnos kod prijašnjeg poslodavca.</w:t>
      </w:r>
    </w:p>
    <w:p w14:paraId="16C6CF0D" w14:textId="77777777" w:rsidR="00E9650E" w:rsidRPr="005C611C" w:rsidRDefault="00E9650E" w:rsidP="00E9650E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6401EFE6" w14:textId="77777777" w:rsidR="00E9650E" w:rsidRPr="005C611C" w:rsidRDefault="00E9650E" w:rsidP="00E9650E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C611C">
        <w:rPr>
          <w:rFonts w:ascii="Times New Roman" w:eastAsia="Times New Roman" w:hAnsi="Times New Roman"/>
          <w:sz w:val="24"/>
          <w:szCs w:val="24"/>
          <w:lang w:eastAsia="zh-CN"/>
        </w:rPr>
        <w:t>Sukladno odredbama Uredbe (EU) 2016/679 Europskog parlamenta i Vijeća od 27. travnja 2016. godine te Zakona o provedbi Opće uredbe o zaštiti podataka (Narodne novine, broj 42/18) prijavom na Javni poziv smatra se da je kandidat dao privolu za obradu svih podataka iz priložene dokumentacije, a koja će se obrađivati isključivo u svrhu provođenja selekcijskog postupka.</w:t>
      </w:r>
    </w:p>
    <w:p w14:paraId="395D4404" w14:textId="77777777" w:rsidR="00E9650E" w:rsidRPr="005C611C" w:rsidRDefault="00E9650E" w:rsidP="00E9650E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A0711CA" w14:textId="77777777" w:rsidR="00E9650E" w:rsidRPr="005C611C" w:rsidRDefault="00E9650E" w:rsidP="00E9650E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4" w:name="_Hlk178675385"/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Svu navedenu dokumentaciju potrebno je dostaviti:</w:t>
      </w:r>
    </w:p>
    <w:bookmarkEnd w:id="14"/>
    <w:p w14:paraId="0C423F0A" w14:textId="77777777" w:rsidR="00E9650E" w:rsidRPr="005C611C" w:rsidRDefault="00E9650E" w:rsidP="00E9650E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</w:p>
    <w:p w14:paraId="64790F23" w14:textId="77777777" w:rsidR="00E9650E" w:rsidRPr="005C611C" w:rsidRDefault="00E9650E" w:rsidP="00E9650E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bookmarkStart w:id="15" w:name="_Hlk178675373"/>
      <w:bookmarkEnd w:id="13"/>
      <w:r w:rsidRPr="005C611C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putem elektroničke pošte prva.obrtnicka@gmail.com u roku</w:t>
      </w:r>
      <w:r w:rsidRPr="005C611C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 </w:t>
      </w:r>
      <w:r w:rsidRPr="005C611C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8 dana od dana objave natječaja na mrežnoj stranici Škole i oglasnoj ploči Hrvatskog zavoda za zapošljavanje</w:t>
      </w:r>
    </w:p>
    <w:p w14:paraId="1346ADE0" w14:textId="77777777" w:rsidR="00E9650E" w:rsidRPr="005C611C" w:rsidRDefault="00E9650E" w:rsidP="00E9650E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</w:p>
    <w:p w14:paraId="19891D07" w14:textId="77777777" w:rsidR="00E9650E" w:rsidRPr="005C611C" w:rsidRDefault="00E9650E" w:rsidP="00E9650E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5C611C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 xml:space="preserve">ili </w:t>
      </w:r>
    </w:p>
    <w:p w14:paraId="3C2B674A" w14:textId="77777777" w:rsidR="00E9650E" w:rsidRPr="005C611C" w:rsidRDefault="00E9650E" w:rsidP="00E9650E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</w:p>
    <w:p w14:paraId="6826623D" w14:textId="77777777" w:rsidR="00E9650E" w:rsidRPr="005C611C" w:rsidRDefault="00E9650E" w:rsidP="00E9650E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5C611C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neposredno (osobno) u roku</w:t>
      </w:r>
      <w:r w:rsidRPr="005C611C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 </w:t>
      </w:r>
      <w:r w:rsidRPr="005C611C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8 dana od dana objave natječaja na mrežnoj stranici Škole i oglasnoj ploči Hrvatskog zavoda za zapošljavanje i to na adresu: Obrtnička škola za osobne usluge, Savska cesta 23, 10 000 Zagreb</w:t>
      </w:r>
    </w:p>
    <w:bookmarkEnd w:id="15"/>
    <w:p w14:paraId="2393AEA1" w14:textId="0344CB2D" w:rsidR="00E9650E" w:rsidRPr="005C611C" w:rsidRDefault="00E9650E" w:rsidP="00E9650E">
      <w:pPr>
        <w:spacing w:before="100" w:beforeAutospacing="1" w:after="100" w:afterAutospacing="1" w:line="240" w:lineRule="auto"/>
        <w:ind w:left="-426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s napomenom „Natječaj za radno mjesto – </w:t>
      </w:r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strukovni/a učitelj/</w:t>
      </w:r>
      <w:proofErr w:type="spellStart"/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ica</w:t>
      </w:r>
      <w:proofErr w:type="spellEnd"/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praktične nastave i vježbi iz </w:t>
      </w:r>
      <w:proofErr w:type="spellStart"/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frizerstva</w:t>
      </w:r>
      <w:proofErr w:type="spellEnd"/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–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neodređeno, ne</w:t>
      </w:r>
      <w:r w:rsidRPr="005C611C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puno radno vrijeme</w:t>
      </w: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>“.</w:t>
      </w:r>
      <w:bookmarkStart w:id="16" w:name="_Hlk119074127"/>
    </w:p>
    <w:bookmarkEnd w:id="16"/>
    <w:p w14:paraId="739F229D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Kandidati prijavljeni na natječaj biti će obaviješteni o rezultatima natječaja putem mrežne stranice </w:t>
      </w:r>
    </w:p>
    <w:p w14:paraId="3AFFCFDB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Škole i putem osobne adrese elektroničke pošte, odnosno na način propisan člankom 12. Pravilnika </w:t>
      </w:r>
    </w:p>
    <w:p w14:paraId="02D5D0EA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o načinu i postupku zapošljavanja Škole.</w:t>
      </w:r>
    </w:p>
    <w:p w14:paraId="5FBC5801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578904A4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b/>
          <w:sz w:val="24"/>
          <w:szCs w:val="24"/>
          <w:lang w:eastAsia="hr-HR"/>
        </w:rPr>
        <w:t>Ostale napomene:</w:t>
      </w:r>
    </w:p>
    <w:p w14:paraId="3E83F619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Na natječaj se mogu javiti osobe oba spola u skladu sa člankom 13. Zakona o ravnopravnosti</w:t>
      </w:r>
    </w:p>
    <w:p w14:paraId="6784F3D9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 xml:space="preserve">spolova (NN br. S2/AS. i 69/17.l.). </w:t>
      </w:r>
    </w:p>
    <w:p w14:paraId="728BB2B5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453B2A7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Izrazi koji se koriste u ovoj Odluci su u muškom rodu, neutralni su i odnose se na osobe oba </w:t>
      </w:r>
    </w:p>
    <w:p w14:paraId="49F995E5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spola. </w:t>
      </w:r>
    </w:p>
    <w:p w14:paraId="06F85B52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0D40633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Kandidat koji je stekao inozemnu obrazovnu kvalifikaciju dužan je uz prijavu na natječaj priložiti </w:t>
      </w:r>
    </w:p>
    <w:p w14:paraId="60FE88D9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rješenje o priznavanju istovrijednosti sukladno Zakonu o priznavanju istovrijednosti stranih </w:t>
      </w:r>
    </w:p>
    <w:p w14:paraId="1FD4E120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Školskih svjedodžbi i diploma (NN br. 57/96.1, Zakona o priznavanju inozemnih obrazovnih </w:t>
      </w:r>
    </w:p>
    <w:p w14:paraId="44CD43F8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kvalifikacija (NN br. 1-5810i.,198/03., 1-38/06., 45/11.1, odnosno Zakona o reguliranim </w:t>
      </w:r>
    </w:p>
    <w:p w14:paraId="11B5558B" w14:textId="77777777" w:rsidR="00E9650E" w:rsidRPr="005C611C" w:rsidRDefault="00E9650E" w:rsidP="00E9650E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profesijama i priznavanju inozemnih stručnih kvalifikacija (NN &amp;t". 82/75., 70/1_9., 47/20.1).</w:t>
      </w:r>
    </w:p>
    <w:p w14:paraId="749F5DCE" w14:textId="77777777" w:rsidR="00E9650E" w:rsidRPr="005C611C" w:rsidRDefault="00E9650E" w:rsidP="00E965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0DE9D67" w14:textId="77777777" w:rsidR="00E9650E" w:rsidRPr="005C611C" w:rsidRDefault="00E9650E" w:rsidP="00E9650E">
      <w:pPr>
        <w:spacing w:after="0" w:line="240" w:lineRule="auto"/>
        <w:ind w:left="-142" w:hanging="284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7492BBF" w14:textId="77777777" w:rsidR="00E9650E" w:rsidRPr="005C611C" w:rsidRDefault="00E9650E" w:rsidP="00E965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  <w:t>Ravnateljica:</w:t>
      </w:r>
    </w:p>
    <w:p w14:paraId="6D20021F" w14:textId="77777777" w:rsidR="00E9650E" w:rsidRPr="005C611C" w:rsidRDefault="00E9650E" w:rsidP="00E965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Darinka Štampar </w:t>
      </w:r>
      <w:proofErr w:type="spellStart"/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Šmaguc</w:t>
      </w:r>
      <w:proofErr w:type="spellEnd"/>
      <w:r w:rsidRPr="005C611C">
        <w:rPr>
          <w:rFonts w:ascii="Times New Roman" w:eastAsia="Times New Roman" w:hAnsi="Times New Roman"/>
          <w:sz w:val="24"/>
          <w:szCs w:val="24"/>
          <w:lang w:eastAsia="hr-HR"/>
        </w:rPr>
        <w:t>, prof.</w:t>
      </w:r>
    </w:p>
    <w:p w14:paraId="2618DB92" w14:textId="77777777" w:rsidR="00F81F50" w:rsidRPr="00E9650E" w:rsidRDefault="00F81F50" w:rsidP="00E96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F81F50" w:rsidRPr="00E965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F5FFA"/>
    <w:multiLevelType w:val="hybridMultilevel"/>
    <w:tmpl w:val="2370F6C2"/>
    <w:lvl w:ilvl="0" w:tplc="EA321C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0140693"/>
    <w:multiLevelType w:val="hybridMultilevel"/>
    <w:tmpl w:val="EB860162"/>
    <w:lvl w:ilvl="0" w:tplc="E8B0387A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54" w:hanging="360"/>
      </w:pPr>
    </w:lvl>
    <w:lvl w:ilvl="2" w:tplc="041A001B" w:tentative="1">
      <w:start w:val="1"/>
      <w:numFmt w:val="lowerRoman"/>
      <w:lvlText w:val="%3."/>
      <w:lvlJc w:val="right"/>
      <w:pPr>
        <w:ind w:left="1374" w:hanging="180"/>
      </w:pPr>
    </w:lvl>
    <w:lvl w:ilvl="3" w:tplc="041A000F" w:tentative="1">
      <w:start w:val="1"/>
      <w:numFmt w:val="decimal"/>
      <w:lvlText w:val="%4."/>
      <w:lvlJc w:val="left"/>
      <w:pPr>
        <w:ind w:left="2094" w:hanging="360"/>
      </w:pPr>
    </w:lvl>
    <w:lvl w:ilvl="4" w:tplc="041A0019" w:tentative="1">
      <w:start w:val="1"/>
      <w:numFmt w:val="lowerLetter"/>
      <w:lvlText w:val="%5."/>
      <w:lvlJc w:val="left"/>
      <w:pPr>
        <w:ind w:left="2814" w:hanging="360"/>
      </w:pPr>
    </w:lvl>
    <w:lvl w:ilvl="5" w:tplc="041A001B" w:tentative="1">
      <w:start w:val="1"/>
      <w:numFmt w:val="lowerRoman"/>
      <w:lvlText w:val="%6."/>
      <w:lvlJc w:val="right"/>
      <w:pPr>
        <w:ind w:left="3534" w:hanging="180"/>
      </w:pPr>
    </w:lvl>
    <w:lvl w:ilvl="6" w:tplc="041A000F" w:tentative="1">
      <w:start w:val="1"/>
      <w:numFmt w:val="decimal"/>
      <w:lvlText w:val="%7."/>
      <w:lvlJc w:val="left"/>
      <w:pPr>
        <w:ind w:left="4254" w:hanging="360"/>
      </w:pPr>
    </w:lvl>
    <w:lvl w:ilvl="7" w:tplc="041A0019" w:tentative="1">
      <w:start w:val="1"/>
      <w:numFmt w:val="lowerLetter"/>
      <w:lvlText w:val="%8."/>
      <w:lvlJc w:val="left"/>
      <w:pPr>
        <w:ind w:left="4974" w:hanging="360"/>
      </w:pPr>
    </w:lvl>
    <w:lvl w:ilvl="8" w:tplc="041A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50"/>
    <w:rsid w:val="000B29CD"/>
    <w:rsid w:val="00163CDE"/>
    <w:rsid w:val="001B1B5E"/>
    <w:rsid w:val="00203614"/>
    <w:rsid w:val="00265DBF"/>
    <w:rsid w:val="002B501C"/>
    <w:rsid w:val="00404F18"/>
    <w:rsid w:val="00491E51"/>
    <w:rsid w:val="004B1C84"/>
    <w:rsid w:val="005709A7"/>
    <w:rsid w:val="005A0212"/>
    <w:rsid w:val="005B4584"/>
    <w:rsid w:val="006B6309"/>
    <w:rsid w:val="006D0891"/>
    <w:rsid w:val="007A01D6"/>
    <w:rsid w:val="007E76DF"/>
    <w:rsid w:val="00844620"/>
    <w:rsid w:val="00A1640E"/>
    <w:rsid w:val="00A26C68"/>
    <w:rsid w:val="00A80F22"/>
    <w:rsid w:val="00AD71C2"/>
    <w:rsid w:val="00C020DB"/>
    <w:rsid w:val="00CA0811"/>
    <w:rsid w:val="00CB5093"/>
    <w:rsid w:val="00CD242E"/>
    <w:rsid w:val="00CF0C99"/>
    <w:rsid w:val="00D06E68"/>
    <w:rsid w:val="00E0292F"/>
    <w:rsid w:val="00E9650E"/>
    <w:rsid w:val="00ED324C"/>
    <w:rsid w:val="00EE5EC0"/>
    <w:rsid w:val="00F81F50"/>
    <w:rsid w:val="00F96C26"/>
    <w:rsid w:val="00FB0F3C"/>
    <w:rsid w:val="00FF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8F4D"/>
  <w15:chartTrackingRefBased/>
  <w15:docId w15:val="{515EC54B-A845-4E58-9CC4-9C3699FEA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446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iPriority w:val="99"/>
    <w:unhideWhenUsed/>
    <w:rsid w:val="000B29CD"/>
    <w:rPr>
      <w:color w:val="467886"/>
      <w:u w:val="single"/>
    </w:rPr>
  </w:style>
  <w:style w:type="character" w:styleId="Nerijeenospominjanje">
    <w:name w:val="Unresolved Mention"/>
    <w:uiPriority w:val="99"/>
    <w:semiHidden/>
    <w:unhideWhenUsed/>
    <w:rsid w:val="000B29CD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96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ja%20Hr&#382;enjak\AppData\Local\Apps\2.0\AY620908.K1P\RJJDPGOD.1D2\labi..tion_0000000000000000_0009.0005_e6f72080057fbcf0\Predlosci\AktWordTemplate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AktWordTemplate</Template>
  <TotalTime>54</TotalTime>
  <Pages>4</Pages>
  <Words>1302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Obrtnička škola za osobne usluge Savska 23</cp:lastModifiedBy>
  <cp:revision>11</cp:revision>
  <cp:lastPrinted>2026-10-01T10:36:00Z</cp:lastPrinted>
  <dcterms:created xsi:type="dcterms:W3CDTF">2025-10-01T08:50:00Z</dcterms:created>
  <dcterms:modified xsi:type="dcterms:W3CDTF">2026-10-01T10:52:00Z</dcterms:modified>
</cp:coreProperties>
</file>