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005261" w:rsidRPr="00385497" w14:paraId="6F78F2C3" w14:textId="77777777" w:rsidTr="008326DF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366583AA" w14:textId="3E459754" w:rsidR="00005261" w:rsidRPr="00385497" w:rsidRDefault="00005261" w:rsidP="00005261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</w:p>
        </w:tc>
      </w:tr>
      <w:tr w:rsidR="00005261" w:rsidRPr="00385497" w14:paraId="70E2AADE" w14:textId="77777777" w:rsidTr="008326DF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1889C59" w14:textId="77777777" w:rsidR="00005261" w:rsidRPr="00385497" w:rsidRDefault="00005261" w:rsidP="00005261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NazivKorisnika"/>
            <w:bookmarkStart w:id="1" w:name="PocetakTeksta"/>
            <w:bookmarkEnd w:id="0"/>
            <w:bookmarkEnd w:id="1"/>
            <w:r w:rsidRPr="003854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42C1EAC1" w14:textId="255EBB56" w:rsidR="00005261" w:rsidRPr="00385497" w:rsidRDefault="00005261" w:rsidP="00005261">
      <w:pPr>
        <w:rPr>
          <w:rFonts w:ascii="Times New Roman" w:hAnsi="Times New Roman"/>
          <w:sz w:val="24"/>
          <w:szCs w:val="24"/>
        </w:rPr>
      </w:pPr>
      <w:bookmarkStart w:id="2" w:name="QRKod"/>
      <w:bookmarkEnd w:id="2"/>
    </w:p>
    <w:tbl>
      <w:tblPr>
        <w:tblpPr w:leftFromText="180" w:rightFromText="180" w:tblpY="-705"/>
        <w:tblW w:w="0" w:type="auto"/>
        <w:tblLook w:val="04A0" w:firstRow="1" w:lastRow="0" w:firstColumn="1" w:lastColumn="0" w:noHBand="0" w:noVBand="1"/>
      </w:tblPr>
      <w:tblGrid>
        <w:gridCol w:w="6345"/>
      </w:tblGrid>
      <w:tr w:rsidR="00385497" w:rsidRPr="00385497" w14:paraId="69AC4829" w14:textId="77777777" w:rsidTr="00473530">
        <w:trPr>
          <w:trHeight w:hRule="exact" w:val="857"/>
        </w:trPr>
        <w:tc>
          <w:tcPr>
            <w:tcW w:w="6345" w:type="dxa"/>
            <w:shd w:val="clear" w:color="auto" w:fill="auto"/>
          </w:tcPr>
          <w:p w14:paraId="57300E95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           </w:t>
            </w:r>
            <w:r w:rsidRPr="00385497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 wp14:anchorId="2D551AF0" wp14:editId="34F72E7F">
                  <wp:extent cx="619125" cy="533400"/>
                  <wp:effectExtent l="0" t="0" r="0" b="0"/>
                  <wp:docPr id="4" name="Slika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5497" w:rsidRPr="00385497" w14:paraId="29B32C79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11594B87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85497">
              <w:rPr>
                <w:rFonts w:ascii="Times New Roman" w:hAnsi="Times New Roman"/>
                <w:b/>
                <w:sz w:val="24"/>
                <w:szCs w:val="24"/>
              </w:rPr>
              <w:t>REPUBLIKA HRVATSKA</w:t>
            </w:r>
          </w:p>
        </w:tc>
      </w:tr>
      <w:tr w:rsidR="00385497" w:rsidRPr="00385497" w14:paraId="637FB0D4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59BDDACC" w14:textId="77777777" w:rsidR="00385497" w:rsidRPr="00385497" w:rsidRDefault="00385497" w:rsidP="0047353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KorisnikNaziv"/>
            <w:bookmarkEnd w:id="3"/>
            <w:r w:rsidRPr="00385497">
              <w:rPr>
                <w:rFonts w:ascii="Times New Roman" w:hAnsi="Times New Roman"/>
                <w:b/>
                <w:sz w:val="24"/>
                <w:szCs w:val="24"/>
              </w:rPr>
              <w:t xml:space="preserve">OBRTNIČKA ŠKOLA ZA OSOBNE USLUGE </w:t>
            </w:r>
          </w:p>
        </w:tc>
      </w:tr>
      <w:tr w:rsidR="00385497" w:rsidRPr="00385497" w14:paraId="5141341D" w14:textId="77777777" w:rsidTr="0047353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34AFA45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4" w:name="KorisnikAdresa"/>
            <w:bookmarkEnd w:id="4"/>
            <w:r w:rsidRPr="00385497">
              <w:rPr>
                <w:rFonts w:ascii="Times New Roman" w:hAnsi="Times New Roman"/>
                <w:sz w:val="24"/>
                <w:szCs w:val="24"/>
              </w:rPr>
              <w:t>SAVSKA CESTA 23,ZAGREB</w:t>
            </w:r>
          </w:p>
        </w:tc>
      </w:tr>
      <w:tr w:rsidR="00385497" w:rsidRPr="00385497" w14:paraId="3A450812" w14:textId="77777777" w:rsidTr="0047353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4D791C71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KLASA: </w:t>
            </w:r>
            <w:bookmarkStart w:id="5" w:name="Klasa"/>
            <w:bookmarkEnd w:id="5"/>
            <w:r w:rsidRPr="00385497">
              <w:rPr>
                <w:rFonts w:ascii="Times New Roman" w:hAnsi="Times New Roman"/>
                <w:sz w:val="24"/>
                <w:szCs w:val="24"/>
              </w:rPr>
              <w:t>007-04/26-01/06</w:t>
            </w:r>
          </w:p>
        </w:tc>
      </w:tr>
      <w:tr w:rsidR="00385497" w:rsidRPr="00385497" w14:paraId="6F4B0BE6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5537F65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URBROJ: </w:t>
            </w:r>
            <w:bookmarkStart w:id="6" w:name="URBroj"/>
            <w:bookmarkEnd w:id="6"/>
            <w:r w:rsidRPr="00385497">
              <w:rPr>
                <w:rFonts w:ascii="Times New Roman" w:hAnsi="Times New Roman"/>
                <w:sz w:val="24"/>
                <w:szCs w:val="24"/>
              </w:rPr>
              <w:t>251-302-05-26-01</w:t>
            </w:r>
          </w:p>
        </w:tc>
      </w:tr>
      <w:tr w:rsidR="00385497" w:rsidRPr="00385497" w14:paraId="007F574E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D1457F7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7" w:name="MjestoIDatum"/>
            <w:bookmarkEnd w:id="7"/>
            <w:r w:rsidRPr="00385497">
              <w:rPr>
                <w:rFonts w:ascii="Times New Roman" w:hAnsi="Times New Roman"/>
                <w:sz w:val="24"/>
                <w:szCs w:val="24"/>
              </w:rPr>
              <w:t>ZAGREB, 21. kolovoza 2026. godine</w:t>
            </w:r>
          </w:p>
        </w:tc>
      </w:tr>
      <w:tr w:rsidR="00385497" w:rsidRPr="00385497" w14:paraId="62BC5A0D" w14:textId="77777777" w:rsidTr="00473530">
        <w:trPr>
          <w:trHeight w:hRule="exact" w:val="284"/>
        </w:trPr>
        <w:tc>
          <w:tcPr>
            <w:tcW w:w="6345" w:type="dxa"/>
            <w:tcBorders>
              <w:bottom w:val="single" w:sz="4" w:space="0" w:color="auto"/>
            </w:tcBorders>
            <w:shd w:val="clear" w:color="auto" w:fill="auto"/>
          </w:tcPr>
          <w:p w14:paraId="30450422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497" w:rsidRPr="00385497" w14:paraId="5FEC302B" w14:textId="77777777" w:rsidTr="00473530">
        <w:trPr>
          <w:trHeight w:hRule="exact" w:val="284"/>
        </w:trPr>
        <w:tc>
          <w:tcPr>
            <w:tcW w:w="6345" w:type="dxa"/>
            <w:tcBorders>
              <w:top w:val="single" w:sz="4" w:space="0" w:color="auto"/>
            </w:tcBorders>
            <w:shd w:val="clear" w:color="auto" w:fill="auto"/>
          </w:tcPr>
          <w:p w14:paraId="6ED797E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r w:rsidRPr="00385497">
              <w:rPr>
                <w:rFonts w:ascii="Times New Roman" w:hAnsi="Times New Roman"/>
                <w:sz w:val="24"/>
                <w:szCs w:val="24"/>
              </w:rPr>
              <w:t xml:space="preserve">PREDMET: </w:t>
            </w:r>
            <w:bookmarkStart w:id="8" w:name="Predmet"/>
            <w:bookmarkEnd w:id="8"/>
            <w:r w:rsidRPr="00385497">
              <w:rPr>
                <w:rFonts w:ascii="Times New Roman" w:hAnsi="Times New Roman"/>
                <w:sz w:val="24"/>
                <w:szCs w:val="24"/>
              </w:rPr>
              <w:t>15. sjednica ŠO</w:t>
            </w:r>
          </w:p>
        </w:tc>
      </w:tr>
      <w:tr w:rsidR="00385497" w:rsidRPr="00385497" w14:paraId="513DCBD8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0300D025" w14:textId="703E00F3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  <w:bookmarkStart w:id="9" w:name="Akt"/>
            <w:bookmarkEnd w:id="9"/>
            <w:r w:rsidRPr="00385497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8B75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5497">
              <w:rPr>
                <w:rFonts w:ascii="Times New Roman" w:hAnsi="Times New Roman"/>
                <w:sz w:val="24"/>
                <w:szCs w:val="24"/>
              </w:rPr>
              <w:t xml:space="preserve">  Poziv</w:t>
            </w:r>
          </w:p>
        </w:tc>
      </w:tr>
      <w:tr w:rsidR="00385497" w:rsidRPr="00385497" w14:paraId="39198566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4AC20459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02DA3E0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1F47E2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B9947DB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2668FA7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3A1AD25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C7C361C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434CFED" w14:textId="77777777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5497" w:rsidRPr="00385497" w14:paraId="079CD627" w14:textId="77777777" w:rsidTr="00473530">
        <w:trPr>
          <w:trHeight w:hRule="exact" w:val="284"/>
        </w:trPr>
        <w:tc>
          <w:tcPr>
            <w:tcW w:w="6345" w:type="dxa"/>
            <w:shd w:val="clear" w:color="auto" w:fill="auto"/>
          </w:tcPr>
          <w:p w14:paraId="231F6CC7" w14:textId="64295230" w:rsidR="00385497" w:rsidRPr="00385497" w:rsidRDefault="00385497" w:rsidP="0047353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D05110" w14:textId="77777777" w:rsidR="00385497" w:rsidRPr="00385497" w:rsidRDefault="00385497" w:rsidP="00385497">
      <w:pPr>
        <w:rPr>
          <w:rFonts w:ascii="Times New Roman" w:hAnsi="Times New Roman"/>
          <w:sz w:val="24"/>
          <w:szCs w:val="24"/>
        </w:rPr>
      </w:pPr>
      <w:r w:rsidRPr="00385497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9BF98A7" wp14:editId="16500255">
            <wp:extent cx="1314450" cy="13144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2A3D0" w14:textId="77777777" w:rsidR="00385497" w:rsidRPr="00385497" w:rsidRDefault="00385497" w:rsidP="00385497">
      <w:pPr>
        <w:rPr>
          <w:rFonts w:ascii="Times New Roman" w:hAnsi="Times New Roman"/>
          <w:sz w:val="24"/>
          <w:szCs w:val="24"/>
        </w:rPr>
      </w:pPr>
    </w:p>
    <w:p w14:paraId="60A83914" w14:textId="77777777" w:rsidR="00005261" w:rsidRPr="00385497" w:rsidRDefault="00005261" w:rsidP="003854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1A3358" w14:textId="478F55E6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SAZIV 1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5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. SJEDNICE ŠKOLSKOG ODBORA</w:t>
      </w:r>
    </w:p>
    <w:p w14:paraId="7A308604" w14:textId="69AABBA5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Sjednica Školskog odbora održat će se dana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01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. </w:t>
      </w:r>
      <w:r w:rsidR="0038549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rujna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2026. godine,</w:t>
      </w:r>
    </w:p>
    <w:p w14:paraId="3292397F" w14:textId="5A2054B6" w:rsidR="00ED2632" w:rsidRPr="00385497" w:rsidRDefault="00ED2632" w:rsidP="00ED2632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(</w:t>
      </w:r>
      <w:r w:rsidR="006D604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utorak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), u 1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6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,</w:t>
      </w:r>
      <w:r w:rsidR="00287F17"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>30</w:t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 sati </w:t>
      </w:r>
    </w:p>
    <w:p w14:paraId="5DF76A2F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7B17F56" w14:textId="77777777" w:rsidR="00ED2632" w:rsidRPr="00385497" w:rsidRDefault="00ED2632" w:rsidP="00385497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6F6F0684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u w:val="single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u w:val="single"/>
          <w:lang w:eastAsia="hr-HR"/>
        </w:rPr>
        <w:t>Dnevni red:</w:t>
      </w:r>
    </w:p>
    <w:p w14:paraId="1159F4F6" w14:textId="77777777" w:rsidR="00ED2632" w:rsidRPr="00385497" w:rsidRDefault="00ED2632" w:rsidP="00ED2632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3D243D51" w14:textId="4E653275" w:rsidR="00287F17" w:rsidRPr="00385497" w:rsidRDefault="00ED2632" w:rsidP="00287F1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Verifikacija zapisnika </w:t>
      </w:r>
      <w:r w:rsidR="00A4012A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1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4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. sjednice Školskog odbora održane dana 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06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</w:t>
      </w:r>
      <w:r w:rsidR="00287F1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0</w:t>
      </w:r>
      <w:r w:rsidR="00385497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8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.202</w:t>
      </w:r>
      <w:r w:rsidR="00A4012A"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6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.    </w:t>
      </w:r>
      <w:bookmarkStart w:id="10" w:name="_Hlk230860665"/>
    </w:p>
    <w:p w14:paraId="6B3F0985" w14:textId="77777777" w:rsidR="00287F17" w:rsidRPr="00385497" w:rsidRDefault="00287F17" w:rsidP="00287F17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7ECCCB0D" w14:textId="0BBCD7F3" w:rsidR="006D6047" w:rsidRPr="00385497" w:rsidRDefault="006D6047" w:rsidP="006D604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Davanje suglasnost ravnateljici za donošenje odluke o poslovno uvjetovanom otkazu radniku Danijelu </w:t>
      </w:r>
      <w:proofErr w:type="spellStart"/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Nucaku</w:t>
      </w:r>
      <w:proofErr w:type="spellEnd"/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, zaposlenom na određeno i nepuno radno vrijeme (20 sati tjedno) na radnom mjestu strukovni učitelj praktične nastave i vježbi za fotografe.</w:t>
      </w:r>
    </w:p>
    <w:p w14:paraId="0719F349" w14:textId="77777777" w:rsidR="006D6047" w:rsidRPr="00385497" w:rsidRDefault="006D6047" w:rsidP="006D6047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6DB0BF5B" w14:textId="5F6BE2E2" w:rsidR="00085F7B" w:rsidRPr="00385497" w:rsidRDefault="006D6047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Davanje suglasnost ravnateljici 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za sklapanje sporazuma o premještaju ranice Ivane </w:t>
      </w:r>
      <w:proofErr w:type="spellStart"/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Badžek</w:t>
      </w:r>
      <w:proofErr w:type="spellEnd"/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zaposlene na radnom mjestu Nastavnika Politike i gospodarstva na neodređeno i nepuno radno vrijeme u drugu školu temeljem članka 107. stavka 11. Zakona o odgoju i obrazovanju.</w:t>
      </w:r>
    </w:p>
    <w:p w14:paraId="50659560" w14:textId="77777777" w:rsidR="00085F7B" w:rsidRPr="00385497" w:rsidRDefault="00085F7B" w:rsidP="00085F7B">
      <w:p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653B4FEF" w14:textId="6CF2BD18" w:rsidR="00085F7B" w:rsidRPr="00385497" w:rsidRDefault="00085F7B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Davanje suglasnost ravnateljici za donošenje Aneksa ugovora o radu radnici Lidiji Horvat, zaposlenoj na neodređeno i  puno radno vrijeme na radnom mjestu nastavnika računalstva radi umanjenja satnice </w:t>
      </w:r>
      <w:bookmarkStart w:id="11" w:name="_Hlk235106275"/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radi ukidanja radnog mjesta i predmeta koji predaje</w:t>
      </w:r>
      <w:r w:rsidR="0096339C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i sklapanja sporazuma o premještaju u drugu školu za umanjeni broj sati.</w:t>
      </w:r>
    </w:p>
    <w:bookmarkEnd w:id="11"/>
    <w:p w14:paraId="2F7667C8" w14:textId="77777777" w:rsidR="00085F7B" w:rsidRPr="00385497" w:rsidRDefault="00085F7B" w:rsidP="00085F7B">
      <w:pPr>
        <w:pStyle w:val="Odlomakpopisa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1CB1E4BA" w14:textId="1B1E8D36" w:rsidR="00085F7B" w:rsidRPr="00385497" w:rsidRDefault="00085F7B" w:rsidP="00085F7B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Davanje suglasnost ravnateljici za donošenje Aneksa ugovora o radu radnici Jeleni Obad, zaposlenoj na neodređeno i  puno radno vrijeme na radnom mjestu nastavnika psihologije komunikacije radi umanjenja satnice i radnog vremena</w:t>
      </w:r>
      <w:r w:rsidRPr="00385497">
        <w:rPr>
          <w:rFonts w:ascii="Times New Roman" w:hAnsi="Times New Roman"/>
          <w:sz w:val="24"/>
          <w:szCs w:val="24"/>
        </w:rPr>
        <w:t xml:space="preserve"> </w:t>
      </w: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radi ukidanja radnog mjesta i predmeta koji predaje.</w:t>
      </w:r>
    </w:p>
    <w:p w14:paraId="72EBCF82" w14:textId="77777777" w:rsidR="00085F7B" w:rsidRPr="00385497" w:rsidRDefault="00085F7B" w:rsidP="00085F7B">
      <w:pPr>
        <w:pStyle w:val="Odlomakpopisa"/>
        <w:spacing w:after="0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</w:p>
    <w:p w14:paraId="131278C2" w14:textId="38434067" w:rsidR="00ED2632" w:rsidRPr="00385497" w:rsidRDefault="00ED2632" w:rsidP="00085F7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>Ostalo</w:t>
      </w:r>
      <w:r w:rsidR="004D46D3">
        <w:rPr>
          <w:rFonts w:ascii="Times New Roman" w:eastAsia="Times New Roman" w:hAnsi="Times New Roman"/>
          <w:bCs/>
          <w:color w:val="222222"/>
          <w:sz w:val="24"/>
          <w:szCs w:val="24"/>
          <w:lang w:eastAsia="hr-HR"/>
        </w:rPr>
        <w:t xml:space="preserve"> </w:t>
      </w:r>
    </w:p>
    <w:bookmarkEnd w:id="10"/>
    <w:p w14:paraId="46AF7003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5368EC25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B382519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33F4323C" w14:textId="77777777" w:rsidR="00ED2632" w:rsidRPr="00385497" w:rsidRDefault="00ED2632" w:rsidP="00ED2632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  <w:t xml:space="preserve">       Predsjednica Školskog odbora</w:t>
      </w:r>
    </w:p>
    <w:p w14:paraId="3A37EEE8" w14:textId="77777777" w:rsidR="00ED2632" w:rsidRPr="00385497" w:rsidRDefault="00ED2632" w:rsidP="00ED2632">
      <w:pPr>
        <w:spacing w:after="0" w:line="240" w:lineRule="auto"/>
        <w:ind w:left="900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r w:rsidRPr="00385497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  <w:t>Katica Knezović, prof.</w:t>
      </w:r>
    </w:p>
    <w:p w14:paraId="0ED4FC39" w14:textId="77777777" w:rsidR="00ED2632" w:rsidRPr="00385497" w:rsidRDefault="00ED2632" w:rsidP="00ED2632">
      <w:pPr>
        <w:rPr>
          <w:rFonts w:ascii="Times New Roman" w:hAnsi="Times New Roman"/>
          <w:sz w:val="24"/>
          <w:szCs w:val="24"/>
        </w:rPr>
      </w:pPr>
    </w:p>
    <w:p w14:paraId="41588458" w14:textId="7BDA0A9E" w:rsidR="00385497" w:rsidRPr="00385497" w:rsidRDefault="00ED2632" w:rsidP="00203614">
      <w:pPr>
        <w:rPr>
          <w:rFonts w:ascii="Times New Roman" w:hAnsi="Times New Roman"/>
          <w:sz w:val="24"/>
          <w:szCs w:val="24"/>
        </w:rPr>
      </w:pPr>
      <w:r w:rsidRPr="00385497">
        <w:rPr>
          <w:rFonts w:ascii="Times New Roman" w:hAnsi="Times New Roman"/>
          <w:sz w:val="24"/>
          <w:szCs w:val="24"/>
        </w:rPr>
        <w:t xml:space="preserve"> </w:t>
      </w:r>
    </w:p>
    <w:sectPr w:rsidR="00385497" w:rsidRPr="003854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80055"/>
    <w:multiLevelType w:val="hybridMultilevel"/>
    <w:tmpl w:val="570A98E2"/>
    <w:lvl w:ilvl="0" w:tplc="B2FE324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6728DB"/>
    <w:multiLevelType w:val="hybridMultilevel"/>
    <w:tmpl w:val="570A98E2"/>
    <w:lvl w:ilvl="0" w:tplc="B2FE324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67BF5"/>
    <w:multiLevelType w:val="hybridMultilevel"/>
    <w:tmpl w:val="3064E8F8"/>
    <w:lvl w:ilvl="0" w:tplc="BB403E52">
      <w:start w:val="1"/>
      <w:numFmt w:val="decimal"/>
      <w:lvlText w:val="%1."/>
      <w:lvlJc w:val="left"/>
      <w:pPr>
        <w:ind w:left="502" w:hanging="360"/>
      </w:pPr>
      <w:rPr>
        <w:b/>
        <w:sz w:val="28"/>
      </w:rPr>
    </w:lvl>
    <w:lvl w:ilvl="1" w:tplc="041A0019">
      <w:start w:val="1"/>
      <w:numFmt w:val="lowerLetter"/>
      <w:lvlText w:val="%2."/>
      <w:lvlJc w:val="left"/>
      <w:pPr>
        <w:ind w:left="1363" w:hanging="360"/>
      </w:pPr>
    </w:lvl>
    <w:lvl w:ilvl="2" w:tplc="041A001B">
      <w:start w:val="1"/>
      <w:numFmt w:val="lowerRoman"/>
      <w:lvlText w:val="%3."/>
      <w:lvlJc w:val="right"/>
      <w:pPr>
        <w:ind w:left="2083" w:hanging="180"/>
      </w:pPr>
    </w:lvl>
    <w:lvl w:ilvl="3" w:tplc="041A000F">
      <w:start w:val="1"/>
      <w:numFmt w:val="decimal"/>
      <w:lvlText w:val="%4."/>
      <w:lvlJc w:val="left"/>
      <w:pPr>
        <w:ind w:left="2803" w:hanging="360"/>
      </w:pPr>
    </w:lvl>
    <w:lvl w:ilvl="4" w:tplc="041A0019">
      <w:start w:val="1"/>
      <w:numFmt w:val="lowerLetter"/>
      <w:lvlText w:val="%5."/>
      <w:lvlJc w:val="left"/>
      <w:pPr>
        <w:ind w:left="3523" w:hanging="360"/>
      </w:pPr>
    </w:lvl>
    <w:lvl w:ilvl="5" w:tplc="041A001B">
      <w:start w:val="1"/>
      <w:numFmt w:val="lowerRoman"/>
      <w:lvlText w:val="%6."/>
      <w:lvlJc w:val="right"/>
      <w:pPr>
        <w:ind w:left="4243" w:hanging="180"/>
      </w:pPr>
    </w:lvl>
    <w:lvl w:ilvl="6" w:tplc="041A000F">
      <w:start w:val="1"/>
      <w:numFmt w:val="decimal"/>
      <w:lvlText w:val="%7."/>
      <w:lvlJc w:val="left"/>
      <w:pPr>
        <w:ind w:left="4963" w:hanging="360"/>
      </w:pPr>
    </w:lvl>
    <w:lvl w:ilvl="7" w:tplc="041A0019">
      <w:start w:val="1"/>
      <w:numFmt w:val="lowerLetter"/>
      <w:lvlText w:val="%8."/>
      <w:lvlJc w:val="left"/>
      <w:pPr>
        <w:ind w:left="5683" w:hanging="360"/>
      </w:pPr>
    </w:lvl>
    <w:lvl w:ilvl="8" w:tplc="041A001B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11"/>
    <w:rsid w:val="00005261"/>
    <w:rsid w:val="00085F7B"/>
    <w:rsid w:val="001B1B5E"/>
    <w:rsid w:val="00203614"/>
    <w:rsid w:val="00265DBF"/>
    <w:rsid w:val="00287F17"/>
    <w:rsid w:val="002B501C"/>
    <w:rsid w:val="00385497"/>
    <w:rsid w:val="003F5063"/>
    <w:rsid w:val="00404F18"/>
    <w:rsid w:val="004D46D3"/>
    <w:rsid w:val="004D75A6"/>
    <w:rsid w:val="00525783"/>
    <w:rsid w:val="00595663"/>
    <w:rsid w:val="005B4584"/>
    <w:rsid w:val="006B6309"/>
    <w:rsid w:val="006D0891"/>
    <w:rsid w:val="006D6047"/>
    <w:rsid w:val="007E76DF"/>
    <w:rsid w:val="00844620"/>
    <w:rsid w:val="008B7529"/>
    <w:rsid w:val="0096339C"/>
    <w:rsid w:val="00A1640E"/>
    <w:rsid w:val="00A4012A"/>
    <w:rsid w:val="00A80F22"/>
    <w:rsid w:val="00AF75CA"/>
    <w:rsid w:val="00B32D24"/>
    <w:rsid w:val="00BB1680"/>
    <w:rsid w:val="00C47DAC"/>
    <w:rsid w:val="00C80547"/>
    <w:rsid w:val="00CA0811"/>
    <w:rsid w:val="00CB5093"/>
    <w:rsid w:val="00CF0C99"/>
    <w:rsid w:val="00D02454"/>
    <w:rsid w:val="00D06E68"/>
    <w:rsid w:val="00D77655"/>
    <w:rsid w:val="00E0292F"/>
    <w:rsid w:val="00E14916"/>
    <w:rsid w:val="00E23471"/>
    <w:rsid w:val="00ED2632"/>
    <w:rsid w:val="00ED324C"/>
    <w:rsid w:val="00EE2E11"/>
    <w:rsid w:val="00EE5EC0"/>
    <w:rsid w:val="00F267A9"/>
    <w:rsid w:val="00F852CF"/>
    <w:rsid w:val="00F96C26"/>
    <w:rsid w:val="00FB0F3C"/>
    <w:rsid w:val="00FF6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15D97"/>
  <w15:chartTrackingRefBased/>
  <w15:docId w15:val="{6F8E2DE5-E975-4B41-971B-33A144EC3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446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267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6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ja%20Hr&#382;enjak\AppData\Local\Apps\2.0\AY620908.K1P\RJJDPGOD.1D2\labi..tion_0000000000000000_0009.0005_eaef9e5bf3a185f0\Predlosci\AktWordTemplate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AktWordTemplate</Template>
  <TotalTime>426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Obrtnička škola za osobne usluge Savska 23</cp:lastModifiedBy>
  <cp:revision>23</cp:revision>
  <cp:lastPrinted>2026-09-30T13:18:00Z</cp:lastPrinted>
  <dcterms:created xsi:type="dcterms:W3CDTF">2026-01-27T14:08:00Z</dcterms:created>
  <dcterms:modified xsi:type="dcterms:W3CDTF">2026-09-30T13:19:00Z</dcterms:modified>
</cp:coreProperties>
</file>