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45890" w:rsidRPr="00D45890" w14:paraId="26FF3D1B" w14:textId="77777777" w:rsidTr="003B33D4">
        <w:trPr>
          <w:trHeight w:hRule="exact" w:val="857"/>
        </w:trPr>
        <w:tc>
          <w:tcPr>
            <w:tcW w:w="6345" w:type="dxa"/>
            <w:shd w:val="clear" w:color="auto" w:fill="auto"/>
          </w:tcPr>
          <w:p w14:paraId="19FA00D9" w14:textId="77777777" w:rsidR="00D45890" w:rsidRPr="00D45890" w:rsidRDefault="00D45890" w:rsidP="00D45890">
            <w:pPr>
              <w:rPr>
                <w:rFonts w:ascii="Times New Roman" w:hAnsi="Times New Roman"/>
                <w:b/>
              </w:rPr>
            </w:pPr>
            <w:r w:rsidRPr="00D45890">
              <w:rPr>
                <w:rFonts w:ascii="Times New Roman" w:hAnsi="Times New Roman"/>
                <w:b/>
              </w:rPr>
              <w:t xml:space="preserve">           </w:t>
            </w:r>
            <w:r w:rsidRPr="00D45890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224C2B27" wp14:editId="5F202F83">
                  <wp:extent cx="619125" cy="5334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890" w:rsidRPr="00D45890" w14:paraId="00558EE8" w14:textId="77777777" w:rsidTr="003B33D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28D7F819" w14:textId="77777777" w:rsidR="00D45890" w:rsidRPr="00D45890" w:rsidRDefault="00D45890" w:rsidP="00D45890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D45890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D45890" w:rsidRPr="00D45890" w14:paraId="67EEE7CF" w14:textId="77777777" w:rsidTr="003B33D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6D581A1E" w14:textId="77777777" w:rsidR="00D45890" w:rsidRPr="00D45890" w:rsidRDefault="00D45890" w:rsidP="00D45890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D45890">
              <w:rPr>
                <w:rFonts w:ascii="Times New Roman" w:hAnsi="Times New Roman"/>
                <w:b/>
              </w:rPr>
              <w:t xml:space="preserve">OBRTNIČKA ŠKOLA ZA OSOBNE USLUGE </w:t>
            </w:r>
          </w:p>
        </w:tc>
      </w:tr>
      <w:tr w:rsidR="00D45890" w:rsidRPr="00D45890" w14:paraId="54E588E3" w14:textId="77777777" w:rsidTr="003B33D4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533FE29D" w14:textId="77777777" w:rsidR="00D45890" w:rsidRPr="00D45890" w:rsidRDefault="00D45890" w:rsidP="00D45890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D45890">
              <w:rPr>
                <w:rFonts w:ascii="Times New Roman" w:hAnsi="Times New Roman"/>
              </w:rPr>
              <w:t>SAVSKA CESTA 23,ZAGREB</w:t>
            </w:r>
          </w:p>
        </w:tc>
      </w:tr>
      <w:tr w:rsidR="00D45890" w:rsidRPr="00D45890" w14:paraId="0448C04F" w14:textId="77777777" w:rsidTr="003B33D4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04C13CDE" w14:textId="77777777" w:rsidR="00D45890" w:rsidRPr="00D45890" w:rsidRDefault="00D45890" w:rsidP="00D45890">
            <w:pPr>
              <w:rPr>
                <w:rFonts w:ascii="Times New Roman" w:hAnsi="Times New Roman"/>
              </w:rPr>
            </w:pPr>
            <w:r w:rsidRPr="00D45890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Pr="00D45890">
              <w:rPr>
                <w:rFonts w:ascii="Times New Roman" w:hAnsi="Times New Roman"/>
              </w:rPr>
              <w:t>406-03/26-01/04</w:t>
            </w:r>
          </w:p>
        </w:tc>
      </w:tr>
      <w:tr w:rsidR="00D45890" w:rsidRPr="00D45890" w14:paraId="679B1193" w14:textId="77777777" w:rsidTr="003B33D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760637E4" w14:textId="77777777" w:rsidR="00D45890" w:rsidRPr="00D45890" w:rsidRDefault="00D45890" w:rsidP="00D45890">
            <w:pPr>
              <w:rPr>
                <w:rFonts w:ascii="Times New Roman" w:hAnsi="Times New Roman"/>
              </w:rPr>
            </w:pPr>
            <w:r w:rsidRPr="00D45890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Pr="00D45890">
              <w:rPr>
                <w:rFonts w:ascii="Times New Roman" w:hAnsi="Times New Roman"/>
              </w:rPr>
              <w:t>251-302-01-26-02</w:t>
            </w:r>
          </w:p>
        </w:tc>
      </w:tr>
      <w:tr w:rsidR="00D45890" w:rsidRPr="00D45890" w14:paraId="28A024BF" w14:textId="77777777" w:rsidTr="003B33D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42FE1609" w14:textId="1738574B" w:rsidR="00D45890" w:rsidRPr="00D45890" w:rsidRDefault="00D45890" w:rsidP="00D45890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D45890">
              <w:rPr>
                <w:rFonts w:ascii="Times New Roman" w:hAnsi="Times New Roman"/>
              </w:rPr>
              <w:t>ZAGREB, 2</w:t>
            </w:r>
            <w:r w:rsidR="00AD3DFE">
              <w:rPr>
                <w:rFonts w:ascii="Times New Roman" w:hAnsi="Times New Roman"/>
              </w:rPr>
              <w:t>3</w:t>
            </w:r>
            <w:r w:rsidRPr="00D45890">
              <w:rPr>
                <w:rFonts w:ascii="Times New Roman" w:hAnsi="Times New Roman"/>
              </w:rPr>
              <w:t>. srpnja 2026. godine</w:t>
            </w:r>
          </w:p>
        </w:tc>
      </w:tr>
      <w:tr w:rsidR="00D45890" w:rsidRPr="00D45890" w14:paraId="1C5E87E7" w14:textId="77777777" w:rsidTr="003B33D4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22AE862F" w14:textId="77777777" w:rsidR="00D45890" w:rsidRPr="00D45890" w:rsidRDefault="00D45890" w:rsidP="00D45890">
            <w:pPr>
              <w:rPr>
                <w:rFonts w:ascii="Times New Roman" w:hAnsi="Times New Roman"/>
              </w:rPr>
            </w:pPr>
          </w:p>
        </w:tc>
      </w:tr>
      <w:tr w:rsidR="00D45890" w:rsidRPr="00D45890" w14:paraId="4AB3DAAC" w14:textId="77777777" w:rsidTr="003B33D4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71905FB0" w14:textId="77777777" w:rsidR="00D45890" w:rsidRPr="00D45890" w:rsidRDefault="00D45890" w:rsidP="00D45890">
            <w:pPr>
              <w:rPr>
                <w:rFonts w:ascii="Times New Roman" w:hAnsi="Times New Roman"/>
              </w:rPr>
            </w:pPr>
            <w:r w:rsidRPr="00D45890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Pr="00D45890">
              <w:rPr>
                <w:rFonts w:ascii="Times New Roman" w:hAnsi="Times New Roman"/>
              </w:rPr>
              <w:t>Soboslikarski radovi</w:t>
            </w:r>
          </w:p>
        </w:tc>
      </w:tr>
      <w:tr w:rsidR="00D45890" w:rsidRPr="00D45890" w14:paraId="4A907A3C" w14:textId="77777777" w:rsidTr="003B33D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70D8DC83" w14:textId="77777777" w:rsidR="00D45890" w:rsidRPr="00D45890" w:rsidRDefault="00D45890" w:rsidP="00D45890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D45890">
              <w:rPr>
                <w:rFonts w:ascii="Times New Roman" w:hAnsi="Times New Roman"/>
              </w:rPr>
              <w:t>Poziv</w:t>
            </w:r>
          </w:p>
        </w:tc>
      </w:tr>
    </w:tbl>
    <w:p w14:paraId="12BAC60A" w14:textId="77777777" w:rsidR="00D45890" w:rsidRPr="00D45890" w:rsidRDefault="00D45890" w:rsidP="00D45890">
      <w:pPr>
        <w:rPr>
          <w:rFonts w:ascii="Times New Roman" w:hAnsi="Times New Roman"/>
        </w:rPr>
      </w:pPr>
      <w:bookmarkStart w:id="8" w:name="QRKod"/>
      <w:bookmarkEnd w:id="8"/>
      <w:r w:rsidRPr="00D45890">
        <w:rPr>
          <w:rFonts w:ascii="Times New Roman" w:hAnsi="Times New Roman"/>
          <w:noProof/>
        </w:rPr>
        <w:drawing>
          <wp:inline distT="0" distB="0" distL="0" distR="0" wp14:anchorId="70CBA534" wp14:editId="4F8DBC51">
            <wp:extent cx="1314450" cy="1314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B93CC" w14:textId="77777777" w:rsidR="00EE5EC0" w:rsidRPr="00D45890" w:rsidRDefault="00EE5EC0" w:rsidP="00203614">
      <w:pPr>
        <w:rPr>
          <w:rFonts w:ascii="Times New Roman" w:hAnsi="Times New Roman"/>
        </w:rPr>
      </w:pPr>
    </w:p>
    <w:p w14:paraId="3FF63796" w14:textId="77777777" w:rsidR="00185A12" w:rsidRPr="00D45890" w:rsidRDefault="00185A12" w:rsidP="00203614">
      <w:pPr>
        <w:rPr>
          <w:rFonts w:ascii="Times New Roman" w:hAnsi="Times New Roman"/>
        </w:rPr>
      </w:pPr>
    </w:p>
    <w:p w14:paraId="08BBF122" w14:textId="77777777" w:rsidR="00D45890" w:rsidRPr="00D45890" w:rsidRDefault="00D45890" w:rsidP="00691BCF">
      <w:pPr>
        <w:spacing w:after="0" w:line="256" w:lineRule="auto"/>
        <w:jc w:val="both"/>
        <w:rPr>
          <w:rFonts w:ascii="Times New Roman" w:eastAsia="Times New Roman" w:hAnsi="Times New Roman"/>
          <w:b/>
          <w:bCs/>
          <w:lang w:eastAsia="hr-HR"/>
        </w:rPr>
      </w:pPr>
    </w:p>
    <w:p w14:paraId="1CBD2B52" w14:textId="0B7E5628" w:rsidR="00691BCF" w:rsidRPr="00D45890" w:rsidRDefault="00691BCF" w:rsidP="00691BCF">
      <w:pPr>
        <w:spacing w:after="0" w:line="256" w:lineRule="auto"/>
        <w:jc w:val="both"/>
        <w:rPr>
          <w:rFonts w:ascii="Times New Roman" w:hAnsi="Times New Roman"/>
          <w:b/>
          <w:bCs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PREDMET:</w:t>
      </w:r>
      <w:r w:rsidRPr="00D45890">
        <w:rPr>
          <w:rFonts w:ascii="Times New Roman" w:eastAsia="Times New Roman" w:hAnsi="Times New Roman"/>
          <w:lang w:eastAsia="hr-HR"/>
        </w:rPr>
        <w:t xml:space="preserve"> Poziv na dostavu ponude – </w:t>
      </w:r>
      <w:r w:rsidRPr="00D45890">
        <w:rPr>
          <w:rFonts w:ascii="Times New Roman" w:hAnsi="Times New Roman"/>
          <w:bCs/>
        </w:rPr>
        <w:t>Usluga izvođenja soboslikarskih radova</w:t>
      </w:r>
    </w:p>
    <w:p w14:paraId="2033A063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br/>
        <w:t>                     - dostavlja se</w:t>
      </w:r>
    </w:p>
    <w:p w14:paraId="779CC742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 </w:t>
      </w:r>
    </w:p>
    <w:p w14:paraId="54953240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hr-HR"/>
        </w:rPr>
      </w:pPr>
      <w:r w:rsidRPr="00D45890">
        <w:rPr>
          <w:rFonts w:ascii="Times New Roman" w:eastAsia="Times New Roman" w:hAnsi="Times New Roman"/>
          <w:b/>
          <w:bCs/>
          <w:u w:val="single"/>
          <w:lang w:eastAsia="hr-HR"/>
        </w:rPr>
        <w:t>OPĆI PODACI</w:t>
      </w:r>
    </w:p>
    <w:p w14:paraId="7AB5A414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25648383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1. Podaci o naručitelju:</w:t>
      </w:r>
      <w:r w:rsidRPr="00D45890">
        <w:rPr>
          <w:rFonts w:ascii="Times New Roman" w:eastAsia="Times New Roman" w:hAnsi="Times New Roman"/>
          <w:lang w:eastAsia="hr-HR"/>
        </w:rPr>
        <w:br/>
        <w:t>Naziv: OBRTNIČKA ŠKOLA ZA OSOBNE USLUGE</w:t>
      </w:r>
      <w:r w:rsidRPr="00D45890">
        <w:rPr>
          <w:rFonts w:ascii="Times New Roman" w:eastAsia="Times New Roman" w:hAnsi="Times New Roman"/>
          <w:lang w:eastAsia="hr-HR"/>
        </w:rPr>
        <w:br/>
        <w:t>Sjedište: Savska 23, Zagreb</w:t>
      </w:r>
      <w:r w:rsidRPr="00D45890">
        <w:rPr>
          <w:rFonts w:ascii="Times New Roman" w:eastAsia="Times New Roman" w:hAnsi="Times New Roman"/>
          <w:lang w:eastAsia="hr-HR"/>
        </w:rPr>
        <w:br/>
        <w:t>OIB: 64266572916</w:t>
      </w:r>
      <w:r w:rsidRPr="00D45890">
        <w:rPr>
          <w:rFonts w:ascii="Times New Roman" w:eastAsia="Times New Roman" w:hAnsi="Times New Roman"/>
          <w:lang w:eastAsia="hr-HR"/>
        </w:rPr>
        <w:br/>
        <w:t>Telefon: 01 4886 180</w:t>
      </w:r>
      <w:r w:rsidRPr="00D45890">
        <w:rPr>
          <w:rFonts w:ascii="Times New Roman" w:eastAsia="Times New Roman" w:hAnsi="Times New Roman"/>
          <w:lang w:eastAsia="hr-HR"/>
        </w:rPr>
        <w:br/>
        <w:t xml:space="preserve">e- mail:  </w:t>
      </w:r>
      <w:hyperlink r:id="rId7" w:history="1">
        <w:r w:rsidRPr="00D45890">
          <w:rPr>
            <w:rFonts w:ascii="Times New Roman" w:eastAsia="Times New Roman" w:hAnsi="Times New Roman"/>
            <w:u w:val="single"/>
            <w:lang w:eastAsia="hr-HR"/>
          </w:rPr>
          <w:t>prva.obrtnicka@gmail.com</w:t>
        </w:r>
      </w:hyperlink>
    </w:p>
    <w:p w14:paraId="1C15EFF7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10A39320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2. Osoba zadužena za kontakt:</w:t>
      </w:r>
      <w:r w:rsidRPr="00D45890">
        <w:rPr>
          <w:rFonts w:ascii="Times New Roman" w:eastAsia="Times New Roman" w:hAnsi="Times New Roman"/>
          <w:lang w:eastAsia="hr-HR"/>
        </w:rPr>
        <w:br/>
        <w:t xml:space="preserve">Kontakt osoba: ravnateljica, Darinka Štampar </w:t>
      </w:r>
      <w:proofErr w:type="spellStart"/>
      <w:r w:rsidRPr="00D45890">
        <w:rPr>
          <w:rFonts w:ascii="Times New Roman" w:eastAsia="Times New Roman" w:hAnsi="Times New Roman"/>
          <w:lang w:eastAsia="hr-HR"/>
        </w:rPr>
        <w:t>Šmaguc</w:t>
      </w:r>
      <w:proofErr w:type="spellEnd"/>
      <w:r w:rsidRPr="00D45890">
        <w:rPr>
          <w:rFonts w:ascii="Times New Roman" w:eastAsia="Times New Roman" w:hAnsi="Times New Roman"/>
          <w:lang w:eastAsia="hr-HR"/>
        </w:rPr>
        <w:t>, prof.</w:t>
      </w:r>
      <w:r w:rsidRPr="00D45890">
        <w:rPr>
          <w:rFonts w:ascii="Times New Roman" w:eastAsia="Times New Roman" w:hAnsi="Times New Roman"/>
          <w:lang w:eastAsia="hr-HR"/>
        </w:rPr>
        <w:br/>
        <w:t>Telefon: 01/4886 180</w:t>
      </w:r>
      <w:r w:rsidRPr="00D45890">
        <w:rPr>
          <w:rFonts w:ascii="Times New Roman" w:eastAsia="Times New Roman" w:hAnsi="Times New Roman"/>
          <w:lang w:eastAsia="hr-HR"/>
        </w:rPr>
        <w:br/>
        <w:t>e- mail: </w:t>
      </w:r>
      <w:hyperlink r:id="rId8" w:history="1">
        <w:r w:rsidRPr="00D45890">
          <w:rPr>
            <w:rFonts w:ascii="Times New Roman" w:eastAsia="Times New Roman" w:hAnsi="Times New Roman"/>
            <w:u w:val="single"/>
            <w:lang w:eastAsia="hr-HR"/>
          </w:rPr>
          <w:t>prva.obrtnicka@gmail.com</w:t>
        </w:r>
      </w:hyperlink>
    </w:p>
    <w:p w14:paraId="6E4FF589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0C8B6A7B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 xml:space="preserve">3. Broj nabave: </w:t>
      </w:r>
    </w:p>
    <w:p w14:paraId="5B809EC3" w14:textId="1F3DE8E9" w:rsidR="00691BCF" w:rsidRPr="00D45890" w:rsidRDefault="00BC788B" w:rsidP="00691BCF">
      <w:pPr>
        <w:spacing w:after="0" w:line="240" w:lineRule="auto"/>
        <w:rPr>
          <w:rFonts w:ascii="Times New Roman" w:eastAsia="Times New Roman" w:hAnsi="Times New Roman"/>
          <w:bCs/>
          <w:lang w:eastAsia="hr-HR"/>
        </w:rPr>
      </w:pPr>
      <w:r w:rsidRPr="00D45890">
        <w:rPr>
          <w:rFonts w:ascii="Times New Roman" w:eastAsia="Times New Roman" w:hAnsi="Times New Roman"/>
          <w:bCs/>
          <w:lang w:eastAsia="hr-HR"/>
        </w:rPr>
        <w:t>4</w:t>
      </w:r>
      <w:r w:rsidR="00691BCF" w:rsidRPr="00D45890">
        <w:rPr>
          <w:rFonts w:ascii="Times New Roman" w:eastAsia="Times New Roman" w:hAnsi="Times New Roman"/>
          <w:bCs/>
          <w:lang w:eastAsia="hr-HR"/>
        </w:rPr>
        <w:t>/202</w:t>
      </w:r>
      <w:r w:rsidR="00AD3DFE">
        <w:rPr>
          <w:rFonts w:ascii="Times New Roman" w:eastAsia="Times New Roman" w:hAnsi="Times New Roman"/>
          <w:bCs/>
          <w:lang w:eastAsia="hr-HR"/>
        </w:rPr>
        <w:t>6</w:t>
      </w:r>
      <w:r w:rsidR="00691BCF" w:rsidRPr="00D45890">
        <w:rPr>
          <w:rFonts w:ascii="Times New Roman" w:eastAsia="Times New Roman" w:hAnsi="Times New Roman"/>
          <w:lang w:eastAsia="hr-HR"/>
        </w:rPr>
        <w:br/>
      </w:r>
    </w:p>
    <w:p w14:paraId="705793E0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 xml:space="preserve">4. Procijenjena vrijednost nabave (bez PDV-a): </w:t>
      </w:r>
    </w:p>
    <w:p w14:paraId="6AD0EDEF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Cs/>
          <w:lang w:eastAsia="hr-HR"/>
        </w:rPr>
      </w:pPr>
      <w:r w:rsidRPr="00D45890">
        <w:rPr>
          <w:rFonts w:ascii="Times New Roman" w:eastAsia="Times New Roman" w:hAnsi="Times New Roman"/>
          <w:bCs/>
          <w:lang w:eastAsia="hr-HR"/>
        </w:rPr>
        <w:t xml:space="preserve">Do 9.290,00 eura </w:t>
      </w:r>
    </w:p>
    <w:p w14:paraId="6C44E9E0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2ACD208D" w14:textId="77777777" w:rsidR="00691BCF" w:rsidRPr="00D45890" w:rsidRDefault="00691BCF" w:rsidP="00691BCF">
      <w:pPr>
        <w:spacing w:after="0" w:line="276" w:lineRule="auto"/>
        <w:rPr>
          <w:rFonts w:ascii="Times New Roman" w:hAnsi="Times New Roman"/>
        </w:rPr>
      </w:pPr>
      <w:r w:rsidRPr="00D45890">
        <w:rPr>
          <w:rFonts w:ascii="Times New Roman" w:hAnsi="Times New Roman"/>
        </w:rPr>
        <w:t xml:space="preserve">U cijenu ponude moraju biti uračunati svi troškovi (dostava, prijevoz i sl.) i popusti koje iziskuje izvršenje predmeta nabave, uvjeti jamstva i uvjeti plaćanja popustima. </w:t>
      </w:r>
    </w:p>
    <w:p w14:paraId="1A668389" w14:textId="77777777" w:rsidR="00691BCF" w:rsidRPr="00D45890" w:rsidRDefault="00691BCF" w:rsidP="00691BCF">
      <w:pPr>
        <w:tabs>
          <w:tab w:val="left" w:pos="5036"/>
        </w:tabs>
        <w:spacing w:after="0" w:line="28" w:lineRule="atLeast"/>
        <w:jc w:val="both"/>
        <w:rPr>
          <w:rFonts w:ascii="Times New Roman" w:hAnsi="Times New Roman"/>
        </w:rPr>
      </w:pPr>
    </w:p>
    <w:p w14:paraId="69D0EF17" w14:textId="77777777" w:rsidR="00691BCF" w:rsidRPr="00D45890" w:rsidRDefault="00691BCF" w:rsidP="00691BCF">
      <w:pPr>
        <w:tabs>
          <w:tab w:val="left" w:pos="5036"/>
        </w:tabs>
        <w:spacing w:after="0" w:line="28" w:lineRule="atLeast"/>
        <w:jc w:val="both"/>
        <w:rPr>
          <w:rFonts w:ascii="Times New Roman" w:hAnsi="Times New Roman"/>
        </w:rPr>
      </w:pPr>
      <w:r w:rsidRPr="00D45890">
        <w:rPr>
          <w:rFonts w:ascii="Times New Roman" w:hAnsi="Times New Roman"/>
        </w:rPr>
        <w:t>Ukupna cijena ponude je cijena ponude s PDV-om koji se iskazuje posebno.</w:t>
      </w:r>
    </w:p>
    <w:p w14:paraId="0F713AC5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05E8633F" w14:textId="377092E3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5. Način realizacije nabave:</w:t>
      </w:r>
      <w:r w:rsidRPr="00D45890">
        <w:rPr>
          <w:rFonts w:ascii="Times New Roman" w:eastAsia="Times New Roman" w:hAnsi="Times New Roman"/>
          <w:lang w:eastAsia="hr-HR"/>
        </w:rPr>
        <w:br/>
      </w:r>
      <w:r w:rsidR="00D45890">
        <w:rPr>
          <w:rFonts w:ascii="Times New Roman" w:eastAsia="Times New Roman" w:hAnsi="Times New Roman"/>
          <w:lang w:eastAsia="hr-HR"/>
        </w:rPr>
        <w:t>N</w:t>
      </w:r>
      <w:r w:rsidRPr="00D45890">
        <w:rPr>
          <w:rFonts w:ascii="Times New Roman" w:eastAsia="Times New Roman" w:hAnsi="Times New Roman"/>
          <w:lang w:eastAsia="hr-HR"/>
        </w:rPr>
        <w:t>arudžbenica</w:t>
      </w:r>
    </w:p>
    <w:p w14:paraId="3F342CE5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4FAB3232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hr-HR"/>
        </w:rPr>
      </w:pPr>
      <w:r w:rsidRPr="00D45890">
        <w:rPr>
          <w:rFonts w:ascii="Times New Roman" w:eastAsia="Times New Roman" w:hAnsi="Times New Roman"/>
          <w:b/>
          <w:bCs/>
          <w:u w:val="single"/>
          <w:lang w:eastAsia="hr-HR"/>
        </w:rPr>
        <w:t>PODACI O PREDMETU NABAVE</w:t>
      </w:r>
    </w:p>
    <w:p w14:paraId="75B17C4E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34FABBDD" w14:textId="77777777" w:rsidR="00691BCF" w:rsidRPr="00D45890" w:rsidRDefault="00691BCF" w:rsidP="00691BC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 xml:space="preserve">6. Opis predmeta nabave: </w:t>
      </w:r>
    </w:p>
    <w:p w14:paraId="1205ED1F" w14:textId="4B6C0159" w:rsidR="00691BCF" w:rsidRPr="00D45890" w:rsidRDefault="00691BCF" w:rsidP="00691BCF">
      <w:pPr>
        <w:spacing w:after="0" w:line="240" w:lineRule="auto"/>
        <w:jc w:val="both"/>
        <w:rPr>
          <w:rFonts w:ascii="Times New Roman" w:hAnsi="Times New Roman"/>
          <w:bCs/>
        </w:rPr>
      </w:pPr>
      <w:r w:rsidRPr="00D45890">
        <w:rPr>
          <w:rFonts w:ascii="Times New Roman" w:hAnsi="Times New Roman"/>
          <w:bCs/>
        </w:rPr>
        <w:t>Usluga izvođenja soboslikarskih radova</w:t>
      </w:r>
    </w:p>
    <w:p w14:paraId="097C9D0F" w14:textId="77777777" w:rsidR="00BC788B" w:rsidRPr="00D45890" w:rsidRDefault="00BC788B" w:rsidP="00691BCF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667DF4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7. Količina predmeta nabave:</w:t>
      </w:r>
      <w:r w:rsidRPr="00D45890">
        <w:rPr>
          <w:rFonts w:ascii="Times New Roman" w:eastAsia="Times New Roman" w:hAnsi="Times New Roman"/>
          <w:lang w:eastAsia="hr-HR"/>
        </w:rPr>
        <w:br/>
        <w:t>Sukladno troškovniku koji se nalazi u Prilogu II .</w:t>
      </w:r>
    </w:p>
    <w:p w14:paraId="5EFABC40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5414CF72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lastRenderedPageBreak/>
        <w:t>8. Troškovnik:</w:t>
      </w:r>
      <w:r w:rsidRPr="00D45890">
        <w:rPr>
          <w:rFonts w:ascii="Times New Roman" w:eastAsia="Times New Roman" w:hAnsi="Times New Roman"/>
          <w:lang w:eastAsia="hr-HR"/>
        </w:rPr>
        <w:br/>
        <w:t>Prilog II ovog Poziva</w:t>
      </w:r>
    </w:p>
    <w:p w14:paraId="3D672D58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3A435625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9. Tehnička i stručna sposobnost:</w:t>
      </w:r>
      <w:r w:rsidRPr="00D45890">
        <w:rPr>
          <w:rFonts w:ascii="Times New Roman" w:eastAsia="Times New Roman" w:hAnsi="Times New Roman"/>
          <w:lang w:eastAsia="hr-HR"/>
        </w:rPr>
        <w:br/>
        <w:t>Ponuditelj mora u ponudi dostaviti specifikaciju radova i usluga iz kojega mora biti vidljivo da predmet nabave ispunjava sve minimalne karakteristike propisane troškovnikom.</w:t>
      </w:r>
    </w:p>
    <w:p w14:paraId="444CA6BA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4BA50CE1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10. Kriterij odabira:</w:t>
      </w:r>
    </w:p>
    <w:p w14:paraId="15EBEF61" w14:textId="77777777" w:rsidR="00691BCF" w:rsidRPr="00D45890" w:rsidRDefault="00691BCF" w:rsidP="00691BCF">
      <w:pPr>
        <w:spacing w:after="0" w:line="276" w:lineRule="auto"/>
        <w:rPr>
          <w:rFonts w:ascii="Times New Roman" w:hAnsi="Times New Roman"/>
        </w:rPr>
      </w:pPr>
      <w:r w:rsidRPr="00D45890">
        <w:rPr>
          <w:rFonts w:ascii="Times New Roman" w:hAnsi="Times New Roman"/>
        </w:rPr>
        <w:t xml:space="preserve">Najpovoljnija je ponuda s </w:t>
      </w:r>
      <w:r w:rsidRPr="00D45890">
        <w:rPr>
          <w:rFonts w:ascii="Times New Roman" w:hAnsi="Times New Roman"/>
          <w:b/>
          <w:bCs/>
        </w:rPr>
        <w:t xml:space="preserve">najnižom cijenom </w:t>
      </w:r>
      <w:r w:rsidRPr="00D45890">
        <w:rPr>
          <w:rFonts w:ascii="Times New Roman" w:hAnsi="Times New Roman"/>
        </w:rPr>
        <w:t xml:space="preserve">ili </w:t>
      </w:r>
      <w:r w:rsidRPr="00D45890">
        <w:rPr>
          <w:rFonts w:ascii="Times New Roman" w:hAnsi="Times New Roman"/>
          <w:b/>
          <w:bCs/>
        </w:rPr>
        <w:t xml:space="preserve">ekonomski </w:t>
      </w:r>
      <w:r w:rsidRPr="00D45890">
        <w:rPr>
          <w:rFonts w:ascii="Times New Roman" w:hAnsi="Times New Roman"/>
        </w:rPr>
        <w:t>najpovoljnija ponuda.</w:t>
      </w:r>
    </w:p>
    <w:p w14:paraId="174B1556" w14:textId="77777777" w:rsidR="00691BCF" w:rsidRPr="00D45890" w:rsidRDefault="00691BCF" w:rsidP="00691BCF">
      <w:pPr>
        <w:spacing w:after="0" w:line="276" w:lineRule="auto"/>
        <w:rPr>
          <w:rFonts w:ascii="Times New Roman" w:eastAsia="Times New Roman" w:hAnsi="Times New Roman"/>
          <w:bCs/>
          <w:lang w:eastAsia="hr-HR"/>
        </w:rPr>
      </w:pPr>
    </w:p>
    <w:p w14:paraId="367E4774" w14:textId="77777777" w:rsidR="00691BCF" w:rsidRPr="00D45890" w:rsidRDefault="00691BCF" w:rsidP="00691BCF">
      <w:pPr>
        <w:spacing w:after="0" w:line="276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11.Cijena ponude (odredbe o cijeni ponude):</w:t>
      </w:r>
    </w:p>
    <w:p w14:paraId="2588045C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bCs/>
          <w:lang w:eastAsia="hr-HR"/>
        </w:rPr>
        <w:t>U cijenu ponude bez PDV-a uračunavaju se svi troškovi i popusti ponuditelja. Cijenu ponude potrebno je prikazati na način da se iskaže redom: cijena ponude bez PDV-a, iznos PDV-a te cijena ponude s PDV-om.</w:t>
      </w:r>
      <w:r w:rsidRPr="00D45890">
        <w:rPr>
          <w:rFonts w:ascii="Times New Roman" w:eastAsia="Times New Roman" w:hAnsi="Times New Roman"/>
          <w:lang w:eastAsia="hr-HR"/>
        </w:rPr>
        <w:t xml:space="preserve"> Ponuditelj cijenu izražava u eurima.</w:t>
      </w:r>
    </w:p>
    <w:p w14:paraId="6E1C0161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436DDCC6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12. Mjesto isporuke robe:</w:t>
      </w:r>
    </w:p>
    <w:p w14:paraId="68BB7F8E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OBRTNIČKA ŠKOLA ZA OSOBNE USLUGE, Savska 23, Zagreb</w:t>
      </w:r>
    </w:p>
    <w:p w14:paraId="7C194C70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71966D6E" w14:textId="0DB78794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13. Jamstvo za otklanjanje nedostataka u jamstvenom roku:</w:t>
      </w:r>
      <w:r w:rsidRPr="00D45890">
        <w:rPr>
          <w:rFonts w:ascii="Times New Roman" w:eastAsia="Times New Roman" w:hAnsi="Times New Roman"/>
          <w:lang w:eastAsia="hr-HR"/>
        </w:rPr>
        <w:br/>
        <w:t xml:space="preserve">Jamstvo </w:t>
      </w:r>
      <w:r w:rsidR="000248AE" w:rsidRPr="00D45890">
        <w:rPr>
          <w:rFonts w:ascii="Times New Roman" w:eastAsia="Times New Roman" w:hAnsi="Times New Roman"/>
          <w:lang w:eastAsia="hr-HR"/>
        </w:rPr>
        <w:t>do 5</w:t>
      </w:r>
      <w:r w:rsidRPr="00D45890">
        <w:rPr>
          <w:rFonts w:ascii="Times New Roman" w:eastAsia="Times New Roman" w:hAnsi="Times New Roman"/>
          <w:lang w:eastAsia="hr-HR"/>
        </w:rPr>
        <w:t xml:space="preserve"> godina.</w:t>
      </w:r>
    </w:p>
    <w:p w14:paraId="32F101D5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62E01F5E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14. Dokazi sposobnosti koje je Ponuditelj obvezan dostaviti uz ponudu:</w:t>
      </w:r>
      <w:r w:rsidRPr="00D45890">
        <w:rPr>
          <w:rFonts w:ascii="Times New Roman" w:eastAsia="Times New Roman" w:hAnsi="Times New Roman"/>
          <w:lang w:eastAsia="hr-HR"/>
        </w:rPr>
        <w:br/>
        <w:t>14.1. Izvadak upisa u sudski, obrtni, strukovni ili drugi odgovarajući registar države sjedišta gospodarskog subjekta ne stariji od 3 mjeseca od dana objave ovog Poziva.</w:t>
      </w:r>
    </w:p>
    <w:p w14:paraId="4B2054EE" w14:textId="77777777" w:rsidR="00691BCF" w:rsidRPr="00D45890" w:rsidRDefault="00691BCF" w:rsidP="00691BCF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Upis u registar dokazuje se odgovarajućim izvodom, a ako se oni ne izdaju u državi sjedišta gospodarskog subjekta, gospodarski subjekt može dostaviti izjavu s ovjerom potpisa kod nadležnog tijela. Izvod ili izjava ne smije biti starija od tri mjeseca računajući od dana slanja poziva na nadmetanje.</w:t>
      </w:r>
    </w:p>
    <w:p w14:paraId="32670B00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 </w:t>
      </w:r>
    </w:p>
    <w:p w14:paraId="361DBEFD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hr-HR"/>
        </w:rPr>
      </w:pPr>
      <w:r w:rsidRPr="00D45890">
        <w:rPr>
          <w:rFonts w:ascii="Times New Roman" w:eastAsia="Times New Roman" w:hAnsi="Times New Roman"/>
          <w:b/>
          <w:bCs/>
          <w:u w:val="single"/>
          <w:lang w:eastAsia="hr-HR"/>
        </w:rPr>
        <w:t>ROKOVI</w:t>
      </w:r>
    </w:p>
    <w:p w14:paraId="2E34CE65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hr-HR"/>
        </w:rPr>
      </w:pPr>
    </w:p>
    <w:p w14:paraId="3ADED467" w14:textId="77777777" w:rsidR="00691BCF" w:rsidRPr="00D45890" w:rsidRDefault="00691BCF" w:rsidP="00691BCF">
      <w:pPr>
        <w:spacing w:after="0" w:line="276" w:lineRule="auto"/>
        <w:rPr>
          <w:rFonts w:ascii="Times New Roman" w:eastAsia="Times New Roman" w:hAnsi="Times New Roman"/>
          <w:b/>
          <w:lang w:eastAsia="hr-HR"/>
        </w:rPr>
      </w:pPr>
      <w:r w:rsidRPr="00D45890">
        <w:rPr>
          <w:rFonts w:ascii="Times New Roman" w:eastAsia="Times New Roman" w:hAnsi="Times New Roman"/>
          <w:b/>
          <w:lang w:eastAsia="hr-HR"/>
        </w:rPr>
        <w:t>15. Rok valjanosti ponude:</w:t>
      </w:r>
    </w:p>
    <w:p w14:paraId="118759D9" w14:textId="77777777" w:rsidR="00691BCF" w:rsidRPr="00D45890" w:rsidRDefault="00691BCF" w:rsidP="00691BCF">
      <w:pPr>
        <w:spacing w:after="0" w:line="276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30 dana od dana dostave ponudbenog lista</w:t>
      </w:r>
    </w:p>
    <w:p w14:paraId="108E98ED" w14:textId="77777777" w:rsidR="00691BCF" w:rsidRPr="00D45890" w:rsidRDefault="00691BCF" w:rsidP="00691BCF">
      <w:pPr>
        <w:spacing w:after="0" w:line="276" w:lineRule="auto"/>
        <w:rPr>
          <w:rFonts w:ascii="Times New Roman" w:eastAsia="Times New Roman" w:hAnsi="Times New Roman"/>
          <w:lang w:eastAsia="hr-HR"/>
        </w:rPr>
      </w:pPr>
    </w:p>
    <w:p w14:paraId="498D6D53" w14:textId="63FF3F0A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16. Rok izvršenja:</w:t>
      </w:r>
      <w:r w:rsidRPr="00D45890">
        <w:rPr>
          <w:rFonts w:ascii="Times New Roman" w:eastAsia="Times New Roman" w:hAnsi="Times New Roman"/>
          <w:lang w:eastAsia="hr-HR"/>
        </w:rPr>
        <w:br/>
        <w:t>Tražene usluge koje su predmet nabave moraju biti izvršene do 31.08.202</w:t>
      </w:r>
      <w:r w:rsidR="00AD3DFE">
        <w:rPr>
          <w:rFonts w:ascii="Times New Roman" w:eastAsia="Times New Roman" w:hAnsi="Times New Roman"/>
          <w:lang w:eastAsia="hr-HR"/>
        </w:rPr>
        <w:t>6</w:t>
      </w:r>
      <w:r w:rsidRPr="00D45890">
        <w:rPr>
          <w:rFonts w:ascii="Times New Roman" w:eastAsia="Times New Roman" w:hAnsi="Times New Roman"/>
          <w:lang w:eastAsia="hr-HR"/>
        </w:rPr>
        <w:t>.g. na adresu naručitelja.</w:t>
      </w:r>
    </w:p>
    <w:p w14:paraId="51A7EFF4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32AD4593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17. Rok plaćanja:</w:t>
      </w:r>
      <w:r w:rsidRPr="00D45890">
        <w:rPr>
          <w:rFonts w:ascii="Times New Roman" w:eastAsia="Times New Roman" w:hAnsi="Times New Roman"/>
          <w:lang w:eastAsia="hr-HR"/>
        </w:rPr>
        <w:br/>
        <w:t xml:space="preserve">30 (trideset) dana od dana dostave računa. </w:t>
      </w:r>
    </w:p>
    <w:p w14:paraId="3C52DB64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51B74DA4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18. Način izrade ponude:</w:t>
      </w:r>
      <w:r w:rsidRPr="00D45890">
        <w:rPr>
          <w:rFonts w:ascii="Times New Roman" w:eastAsia="Times New Roman" w:hAnsi="Times New Roman"/>
          <w:lang w:eastAsia="hr-HR"/>
        </w:rPr>
        <w:br/>
        <w:t>Kako bi ponuda bila prihvatljiva potrebno je popuniti i dostaviti:</w:t>
      </w:r>
      <w:r w:rsidRPr="00D45890">
        <w:rPr>
          <w:rFonts w:ascii="Times New Roman" w:eastAsia="Times New Roman" w:hAnsi="Times New Roman"/>
          <w:lang w:eastAsia="hr-HR"/>
        </w:rPr>
        <w:br/>
        <w:t>Prilog I. Ponudbeni list - ispunjen i potpisan</w:t>
      </w:r>
      <w:r w:rsidRPr="00D45890">
        <w:rPr>
          <w:rFonts w:ascii="Times New Roman" w:eastAsia="Times New Roman" w:hAnsi="Times New Roman"/>
          <w:lang w:eastAsia="hr-HR"/>
        </w:rPr>
        <w:br/>
        <w:t>Prilog II. Troškovnik –   ispunjen i potpisan</w:t>
      </w:r>
    </w:p>
    <w:p w14:paraId="002A5CE8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743AD8F7" w14:textId="6203211B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19. Datum, vrijeme i mjesto dostave ponude:</w:t>
      </w:r>
      <w:r w:rsidRPr="00D45890">
        <w:rPr>
          <w:rFonts w:ascii="Times New Roman" w:eastAsia="Times New Roman" w:hAnsi="Times New Roman"/>
          <w:lang w:eastAsia="hr-HR"/>
        </w:rPr>
        <w:br/>
        <w:t>Ponude moraju biti dostavljene najkasnije do 2</w:t>
      </w:r>
      <w:r w:rsidR="00AD3DFE">
        <w:rPr>
          <w:rFonts w:ascii="Times New Roman" w:eastAsia="Times New Roman" w:hAnsi="Times New Roman"/>
          <w:lang w:eastAsia="hr-HR"/>
        </w:rPr>
        <w:t>9</w:t>
      </w:r>
      <w:r w:rsidRPr="00D45890">
        <w:rPr>
          <w:rFonts w:ascii="Times New Roman" w:eastAsia="Times New Roman" w:hAnsi="Times New Roman"/>
          <w:lang w:eastAsia="hr-HR"/>
        </w:rPr>
        <w:t>.07.202</w:t>
      </w:r>
      <w:r w:rsidR="00AD3DFE">
        <w:rPr>
          <w:rFonts w:ascii="Times New Roman" w:eastAsia="Times New Roman" w:hAnsi="Times New Roman"/>
          <w:lang w:eastAsia="hr-HR"/>
        </w:rPr>
        <w:t>6</w:t>
      </w:r>
      <w:r w:rsidRPr="00D45890">
        <w:rPr>
          <w:rFonts w:ascii="Times New Roman" w:eastAsia="Times New Roman" w:hAnsi="Times New Roman"/>
          <w:lang w:eastAsia="hr-HR"/>
        </w:rPr>
        <w:t>.</w:t>
      </w:r>
    </w:p>
    <w:p w14:paraId="10A26DC7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425A1853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b/>
          <w:bCs/>
          <w:lang w:eastAsia="hr-HR"/>
        </w:rPr>
        <w:t>Ponude se predaju</w:t>
      </w:r>
      <w:r w:rsidRPr="00D45890">
        <w:rPr>
          <w:rFonts w:ascii="Times New Roman" w:eastAsia="Times New Roman" w:hAnsi="Times New Roman"/>
          <w:lang w:eastAsia="hr-HR"/>
        </w:rPr>
        <w:t xml:space="preserve"> isključivo putem adrese elektroničke pošte naručitelja:</w:t>
      </w:r>
    </w:p>
    <w:p w14:paraId="1564085D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39A193F4" w14:textId="77777777" w:rsidR="00691BCF" w:rsidRPr="00D45890" w:rsidRDefault="00691BCF" w:rsidP="00691BC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prva.obrtnicka@gmail.com</w:t>
      </w:r>
    </w:p>
    <w:p w14:paraId="06B5CC04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076056CD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b/>
          <w:lang w:eastAsia="hr-HR"/>
        </w:rPr>
        <w:t>20.</w:t>
      </w:r>
      <w:r w:rsidRPr="00D45890">
        <w:rPr>
          <w:rFonts w:ascii="Times New Roman" w:eastAsia="Times New Roman" w:hAnsi="Times New Roman"/>
          <w:lang w:eastAsia="hr-HR"/>
        </w:rPr>
        <w:t xml:space="preserve"> O</w:t>
      </w:r>
      <w:r w:rsidRPr="00D45890">
        <w:rPr>
          <w:rFonts w:ascii="Times New Roman" w:eastAsia="Times New Roman" w:hAnsi="Times New Roman"/>
          <w:b/>
          <w:lang w:eastAsia="hr-HR"/>
        </w:rPr>
        <w:t>tvaranje,  pregled i objava odluka o odabiru:</w:t>
      </w:r>
      <w:r w:rsidRPr="00D45890">
        <w:rPr>
          <w:rFonts w:ascii="Times New Roman" w:eastAsia="Times New Roman" w:hAnsi="Times New Roman"/>
          <w:lang w:eastAsia="hr-HR"/>
        </w:rPr>
        <w:t xml:space="preserve">, </w:t>
      </w:r>
    </w:p>
    <w:p w14:paraId="15EEA36F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7F008C32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lastRenderedPageBreak/>
        <w:t>Pregled i analiza ponuda obavljat će Povjerenstvo sukladno Pravilniku o provedbi postupaka jednostavne nabave.</w:t>
      </w:r>
    </w:p>
    <w:p w14:paraId="530F672E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10F623DC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Odluka o odabiru ponude bit će objavljena/dostavljena sukladno Pravilniku o provedbi postupaka jednostavne nabave.</w:t>
      </w:r>
    </w:p>
    <w:p w14:paraId="4DCA61B9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6813D5E3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5C0163F1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 </w:t>
      </w:r>
    </w:p>
    <w:p w14:paraId="3C6405C5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                                                                         </w:t>
      </w:r>
      <w:r w:rsidRPr="00D45890">
        <w:rPr>
          <w:rFonts w:ascii="Times New Roman" w:eastAsia="Times New Roman" w:hAnsi="Times New Roman"/>
          <w:b/>
          <w:bCs/>
          <w:lang w:eastAsia="hr-HR"/>
        </w:rPr>
        <w:t>VODITELJ POSTUPKA NABAVE:</w:t>
      </w:r>
      <w:r w:rsidRPr="00D45890">
        <w:rPr>
          <w:rFonts w:ascii="Times New Roman" w:eastAsia="Times New Roman" w:hAnsi="Times New Roman"/>
          <w:lang w:eastAsia="hr-HR"/>
        </w:rPr>
        <w:br/>
        <w:t>                                                                                 </w:t>
      </w:r>
    </w:p>
    <w:p w14:paraId="643E1BA6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Priloženi dokumenti:                                               </w:t>
      </w:r>
    </w:p>
    <w:p w14:paraId="3DB79B47" w14:textId="77777777" w:rsidR="00691BCF" w:rsidRPr="00D45890" w:rsidRDefault="00691BCF" w:rsidP="00691BCF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45890">
        <w:rPr>
          <w:rFonts w:ascii="Times New Roman" w:eastAsia="Times New Roman" w:hAnsi="Times New Roman"/>
          <w:lang w:eastAsia="hr-HR"/>
        </w:rPr>
        <w:t>1. Prilog I. Ponudbeni list </w:t>
      </w:r>
      <w:r w:rsidRPr="00D45890">
        <w:rPr>
          <w:rFonts w:ascii="Times New Roman" w:eastAsia="Times New Roman" w:hAnsi="Times New Roman"/>
          <w:lang w:eastAsia="hr-HR"/>
        </w:rPr>
        <w:br/>
        <w:t>2. Prilog II. Troškovnik </w:t>
      </w:r>
    </w:p>
    <w:p w14:paraId="47CCC2D1" w14:textId="77777777" w:rsidR="00691BCF" w:rsidRPr="00D45890" w:rsidRDefault="00691BCF" w:rsidP="00691BCF">
      <w:pPr>
        <w:spacing w:after="0" w:line="256" w:lineRule="auto"/>
        <w:rPr>
          <w:rFonts w:ascii="Times New Roman" w:hAnsi="Times New Roman"/>
        </w:rPr>
      </w:pPr>
    </w:p>
    <w:p w14:paraId="221581ED" w14:textId="77777777" w:rsidR="00185A12" w:rsidRPr="00D45890" w:rsidRDefault="00185A12" w:rsidP="00203614">
      <w:pPr>
        <w:rPr>
          <w:rFonts w:ascii="Times New Roman" w:hAnsi="Times New Roman"/>
        </w:rPr>
      </w:pPr>
    </w:p>
    <w:p w14:paraId="1EA27299" w14:textId="77777777" w:rsidR="00691BCF" w:rsidRPr="00D45890" w:rsidRDefault="00691BCF">
      <w:pPr>
        <w:rPr>
          <w:rFonts w:ascii="Times New Roman" w:hAnsi="Times New Roman"/>
        </w:rPr>
      </w:pPr>
    </w:p>
    <w:sectPr w:rsidR="00691BCF" w:rsidRPr="00D45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77B57"/>
    <w:multiLevelType w:val="hybridMultilevel"/>
    <w:tmpl w:val="E9088A46"/>
    <w:lvl w:ilvl="0" w:tplc="9B60538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12"/>
    <w:rsid w:val="000248AE"/>
    <w:rsid w:val="00185A12"/>
    <w:rsid w:val="001B1B5E"/>
    <w:rsid w:val="00203614"/>
    <w:rsid w:val="00265DBF"/>
    <w:rsid w:val="002B501C"/>
    <w:rsid w:val="00404F18"/>
    <w:rsid w:val="005B4584"/>
    <w:rsid w:val="00691BCF"/>
    <w:rsid w:val="006B6309"/>
    <w:rsid w:val="006D0891"/>
    <w:rsid w:val="007E76DF"/>
    <w:rsid w:val="00844620"/>
    <w:rsid w:val="00A1640E"/>
    <w:rsid w:val="00A80F22"/>
    <w:rsid w:val="00AD3DFE"/>
    <w:rsid w:val="00BC788B"/>
    <w:rsid w:val="00CA0811"/>
    <w:rsid w:val="00CB5093"/>
    <w:rsid w:val="00CF0C99"/>
    <w:rsid w:val="00D06E68"/>
    <w:rsid w:val="00D45890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80AF"/>
  <w15:chartTrackingRefBased/>
  <w15:docId w15:val="{7B87661C-EFF2-4E5C-8089-B5411CD5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va.obrtnick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va.obrtnic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4_90e7626788ef313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12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8</cp:revision>
  <cp:lastPrinted>2026-07-23T08:15:00Z</cp:lastPrinted>
  <dcterms:created xsi:type="dcterms:W3CDTF">2025-07-21T08:40:00Z</dcterms:created>
  <dcterms:modified xsi:type="dcterms:W3CDTF">2026-07-23T08:16:00Z</dcterms:modified>
</cp:coreProperties>
</file>