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005261" w:rsidRPr="00005261" w14:paraId="6F78F2C3" w14:textId="77777777" w:rsidTr="008326DF">
        <w:trPr>
          <w:trHeight w:hRule="exact" w:val="857"/>
        </w:trPr>
        <w:tc>
          <w:tcPr>
            <w:tcW w:w="6345" w:type="dxa"/>
            <w:shd w:val="clear" w:color="auto" w:fill="auto"/>
          </w:tcPr>
          <w:p w14:paraId="366583AA" w14:textId="3DBCB738" w:rsidR="00005261" w:rsidRPr="00005261" w:rsidRDefault="00005261" w:rsidP="00005261">
            <w:pPr>
              <w:rPr>
                <w:rFonts w:ascii="Times New Roman" w:hAnsi="Times New Roman"/>
                <w:b/>
              </w:rPr>
            </w:pPr>
            <w:r w:rsidRPr="00005261">
              <w:rPr>
                <w:rFonts w:ascii="Times New Roman" w:hAnsi="Times New Roman"/>
                <w:b/>
              </w:rPr>
              <w:t xml:space="preserve">           </w:t>
            </w:r>
            <w:r w:rsidRPr="00005261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0534BF69" wp14:editId="0C79F51B">
                  <wp:extent cx="619125" cy="533400"/>
                  <wp:effectExtent l="0" t="0" r="9525" b="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261" w:rsidRPr="00005261" w14:paraId="1A19CA2A" w14:textId="77777777" w:rsidTr="008326DF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0E061329" w14:textId="77777777" w:rsidR="00005261" w:rsidRPr="00005261" w:rsidRDefault="00005261" w:rsidP="00005261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005261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005261" w:rsidRPr="00005261" w14:paraId="00D181B9" w14:textId="77777777" w:rsidTr="008326DF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6A6D5E8F" w14:textId="77777777" w:rsidR="00005261" w:rsidRPr="00005261" w:rsidRDefault="00005261" w:rsidP="00005261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005261">
              <w:rPr>
                <w:rFonts w:ascii="Times New Roman" w:hAnsi="Times New Roman"/>
                <w:b/>
              </w:rPr>
              <w:t xml:space="preserve">OBRTNIČKA ŠKOLA ZA OSOBNE USLUGE </w:t>
            </w:r>
          </w:p>
        </w:tc>
      </w:tr>
      <w:tr w:rsidR="00005261" w:rsidRPr="00005261" w14:paraId="0931E966" w14:textId="77777777" w:rsidTr="008326DF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14:paraId="006A4DA8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005261">
              <w:rPr>
                <w:rFonts w:ascii="Times New Roman" w:hAnsi="Times New Roman"/>
              </w:rPr>
              <w:t>SAVSKA CESTA 23,ZAGREB</w:t>
            </w:r>
          </w:p>
        </w:tc>
      </w:tr>
      <w:tr w:rsidR="00005261" w:rsidRPr="00005261" w14:paraId="019423EC" w14:textId="77777777" w:rsidTr="008326DF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14:paraId="5AD391FB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  <w:r w:rsidRPr="00005261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Pr="00005261">
              <w:rPr>
                <w:rFonts w:ascii="Times New Roman" w:hAnsi="Times New Roman"/>
              </w:rPr>
              <w:t>007-04/26-01/03</w:t>
            </w:r>
          </w:p>
        </w:tc>
      </w:tr>
      <w:tr w:rsidR="00005261" w:rsidRPr="00005261" w14:paraId="58961600" w14:textId="77777777" w:rsidTr="008326DF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2B32D806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  <w:r w:rsidRPr="00005261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Pr="00005261">
              <w:rPr>
                <w:rFonts w:ascii="Times New Roman" w:hAnsi="Times New Roman"/>
              </w:rPr>
              <w:t>251-302-01-26-01</w:t>
            </w:r>
          </w:p>
        </w:tc>
      </w:tr>
      <w:tr w:rsidR="00005261" w:rsidRPr="00005261" w14:paraId="20B6AB8D" w14:textId="77777777" w:rsidTr="008326DF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10D6EFB5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005261">
              <w:rPr>
                <w:rFonts w:ascii="Times New Roman" w:hAnsi="Times New Roman"/>
              </w:rPr>
              <w:t>ZAGREB, 8. srpnja 2026. godine</w:t>
            </w:r>
          </w:p>
        </w:tc>
      </w:tr>
      <w:tr w:rsidR="00005261" w:rsidRPr="00005261" w14:paraId="15CF7D11" w14:textId="77777777" w:rsidTr="008326DF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14:paraId="5C67D126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  <w:r w:rsidRPr="00005261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Pr="00005261">
              <w:rPr>
                <w:rFonts w:ascii="Times New Roman" w:hAnsi="Times New Roman"/>
              </w:rPr>
              <w:t>12. sjednica ŠO</w:t>
            </w:r>
          </w:p>
        </w:tc>
      </w:tr>
      <w:tr w:rsidR="00005261" w:rsidRPr="00005261" w14:paraId="48217EF9" w14:textId="77777777" w:rsidTr="008326DF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53FDBBFB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005261">
              <w:rPr>
                <w:rFonts w:ascii="Times New Roman" w:hAnsi="Times New Roman"/>
              </w:rPr>
              <w:t xml:space="preserve">                    Poziv</w:t>
            </w:r>
          </w:p>
        </w:tc>
      </w:tr>
      <w:tr w:rsidR="00005261" w:rsidRPr="00005261" w14:paraId="1CABAFEB" w14:textId="77777777" w:rsidTr="008326DF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4810FAC9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</w:p>
          <w:p w14:paraId="4E71D32D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</w:p>
          <w:p w14:paraId="7FBF3D3C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</w:p>
          <w:p w14:paraId="669D2978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</w:p>
          <w:p w14:paraId="364CD868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</w:p>
          <w:p w14:paraId="3D16D244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</w:p>
          <w:p w14:paraId="2F8D554B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</w:p>
          <w:p w14:paraId="5C0DE8E0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</w:p>
        </w:tc>
      </w:tr>
      <w:tr w:rsidR="00005261" w:rsidRPr="00005261" w14:paraId="70E2AADE" w14:textId="77777777" w:rsidTr="008326DF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01889C59" w14:textId="77777777" w:rsidR="00005261" w:rsidRPr="00005261" w:rsidRDefault="00005261" w:rsidP="00005261">
            <w:pPr>
              <w:rPr>
                <w:rFonts w:ascii="Times New Roman" w:hAnsi="Times New Roman"/>
              </w:rPr>
            </w:pPr>
            <w:bookmarkStart w:id="8" w:name="PocetakTeksta"/>
            <w:bookmarkEnd w:id="8"/>
            <w:r w:rsidRPr="00005261">
              <w:rPr>
                <w:rFonts w:ascii="Times New Roman" w:hAnsi="Times New Roman"/>
              </w:rPr>
              <w:t xml:space="preserve"> </w:t>
            </w:r>
          </w:p>
        </w:tc>
      </w:tr>
    </w:tbl>
    <w:p w14:paraId="42C1EAC1" w14:textId="5FB79934" w:rsidR="00005261" w:rsidRPr="00005261" w:rsidRDefault="00005261" w:rsidP="00005261">
      <w:pPr>
        <w:rPr>
          <w:rFonts w:ascii="Times New Roman" w:hAnsi="Times New Roman"/>
        </w:rPr>
      </w:pPr>
      <w:bookmarkStart w:id="9" w:name="QRKod"/>
      <w:bookmarkEnd w:id="9"/>
      <w:r w:rsidRPr="00005261">
        <w:rPr>
          <w:rFonts w:ascii="Times New Roman" w:hAnsi="Times New Roman"/>
          <w:noProof/>
        </w:rPr>
        <w:drawing>
          <wp:inline distT="0" distB="0" distL="0" distR="0" wp14:anchorId="539FD970" wp14:editId="1925F1BD">
            <wp:extent cx="1314450" cy="1314450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7C6E8" w14:textId="77777777" w:rsidR="00005261" w:rsidRPr="00005261" w:rsidRDefault="00005261" w:rsidP="00005261">
      <w:pPr>
        <w:rPr>
          <w:rFonts w:ascii="Times New Roman" w:hAnsi="Times New Roman"/>
        </w:rPr>
      </w:pPr>
    </w:p>
    <w:p w14:paraId="0501CC75" w14:textId="6DE77F27" w:rsidR="00EE2E11" w:rsidRPr="00005261" w:rsidRDefault="00EE2E11" w:rsidP="00203614">
      <w:pPr>
        <w:rPr>
          <w:rFonts w:ascii="Times New Roman" w:hAnsi="Times New Roman"/>
        </w:rPr>
      </w:pPr>
    </w:p>
    <w:p w14:paraId="6505E8C9" w14:textId="77777777" w:rsidR="00ED2632" w:rsidRPr="00005261" w:rsidRDefault="00ED2632" w:rsidP="00203614">
      <w:pPr>
        <w:rPr>
          <w:rFonts w:ascii="Times New Roman" w:hAnsi="Times New Roman"/>
        </w:rPr>
      </w:pPr>
    </w:p>
    <w:p w14:paraId="4CB014C9" w14:textId="3AD3ADD8" w:rsidR="00ED2632" w:rsidRPr="00005261" w:rsidRDefault="00EE2E11" w:rsidP="00ED2632">
      <w:pPr>
        <w:spacing w:after="0" w:line="240" w:lineRule="auto"/>
        <w:jc w:val="center"/>
        <w:rPr>
          <w:rFonts w:ascii="Times New Roman" w:hAnsi="Times New Roman"/>
        </w:rPr>
      </w:pPr>
      <w:r w:rsidRPr="00005261">
        <w:rPr>
          <w:rFonts w:ascii="Times New Roman" w:hAnsi="Times New Roman"/>
        </w:rPr>
        <w:t xml:space="preserve"> </w:t>
      </w:r>
    </w:p>
    <w:p w14:paraId="2FDF3CCC" w14:textId="222C2B4A" w:rsidR="00005261" w:rsidRPr="00005261" w:rsidRDefault="00005261" w:rsidP="00005261">
      <w:pPr>
        <w:spacing w:after="0" w:line="240" w:lineRule="auto"/>
        <w:rPr>
          <w:rFonts w:ascii="Times New Roman" w:hAnsi="Times New Roman"/>
        </w:rPr>
      </w:pPr>
    </w:p>
    <w:p w14:paraId="13856CCF" w14:textId="00ABFA26" w:rsidR="00005261" w:rsidRPr="00005261" w:rsidRDefault="00005261" w:rsidP="00ED2632">
      <w:pPr>
        <w:spacing w:after="0" w:line="240" w:lineRule="auto"/>
        <w:jc w:val="center"/>
        <w:rPr>
          <w:rFonts w:ascii="Times New Roman" w:hAnsi="Times New Roman"/>
        </w:rPr>
      </w:pPr>
    </w:p>
    <w:p w14:paraId="60A83914" w14:textId="77777777" w:rsidR="00005261" w:rsidRPr="00005261" w:rsidRDefault="00005261" w:rsidP="00ED26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1A3358" w14:textId="28FB9EAD" w:rsidR="00ED2632" w:rsidRPr="00005261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>SAZIV 1</w:t>
      </w:r>
      <w:r w:rsid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>2</w:t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>. SJEDNICE ŠKOLSKOG ODBORA</w:t>
      </w:r>
    </w:p>
    <w:p w14:paraId="7A308604" w14:textId="632B7442" w:rsidR="00ED2632" w:rsidRPr="00005261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>Sjednica Školskog odbora održat će se dana</w:t>
      </w:r>
      <w:r w:rsidR="00287F17"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09</w:t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>. s</w:t>
      </w:r>
      <w:r w:rsidR="00287F17"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rpnja </w:t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>2026. godine,</w:t>
      </w:r>
    </w:p>
    <w:p w14:paraId="3292397F" w14:textId="6228A76F" w:rsidR="00ED2632" w:rsidRPr="00005261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</w:t>
      </w:r>
      <w:r w:rsidR="00287F17"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>četvrtak</w:t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>), u 1</w:t>
      </w:r>
      <w:r w:rsidR="00287F17"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>6</w:t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>,</w:t>
      </w:r>
      <w:r w:rsidR="00287F17"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>30</w:t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sati </w:t>
      </w:r>
    </w:p>
    <w:p w14:paraId="2EB4824C" w14:textId="77777777" w:rsidR="00ED2632" w:rsidRPr="00005261" w:rsidRDefault="00ED2632" w:rsidP="00ED263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DF76A2F" w14:textId="77777777" w:rsidR="00ED2632" w:rsidRPr="00005261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7B17F56" w14:textId="77777777" w:rsidR="00ED2632" w:rsidRPr="00005261" w:rsidRDefault="00ED2632" w:rsidP="00005261">
      <w:pPr>
        <w:spacing w:after="0" w:line="240" w:lineRule="auto"/>
        <w:ind w:left="900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F6F0684" w14:textId="77777777" w:rsidR="00ED2632" w:rsidRPr="00005261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lang w:eastAsia="hr-HR"/>
        </w:rPr>
      </w:pPr>
      <w:r w:rsidRPr="00005261">
        <w:rPr>
          <w:rFonts w:ascii="Times New Roman" w:eastAsia="Times New Roman" w:hAnsi="Times New Roman"/>
          <w:bCs/>
          <w:sz w:val="24"/>
          <w:szCs w:val="24"/>
          <w:u w:val="single"/>
          <w:lang w:eastAsia="hr-HR"/>
        </w:rPr>
        <w:t>Dnevni red:</w:t>
      </w:r>
    </w:p>
    <w:p w14:paraId="1159F4F6" w14:textId="77777777" w:rsidR="00ED2632" w:rsidRPr="00005261" w:rsidRDefault="00ED2632" w:rsidP="00ED263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D243D51" w14:textId="3251127D" w:rsidR="00287F17" w:rsidRPr="00005261" w:rsidRDefault="00ED2632" w:rsidP="00287F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r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Verifikacija zapisnika </w:t>
      </w:r>
      <w:r w:rsidR="00A4012A"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1</w:t>
      </w:r>
      <w:r w:rsidR="00287F17"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1</w:t>
      </w:r>
      <w:r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. sjednice Školskog odbora održane dana </w:t>
      </w:r>
      <w:r w:rsidR="00A4012A"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2</w:t>
      </w:r>
      <w:r w:rsidR="00287F17"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7</w:t>
      </w:r>
      <w:r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.</w:t>
      </w:r>
      <w:r w:rsidR="00287F17"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05</w:t>
      </w:r>
      <w:r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.202</w:t>
      </w:r>
      <w:r w:rsidR="00A4012A"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6</w:t>
      </w:r>
      <w:r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.    </w:t>
      </w:r>
      <w:bookmarkStart w:id="10" w:name="_Hlk230860665"/>
    </w:p>
    <w:p w14:paraId="6B3F0985" w14:textId="77777777" w:rsidR="00287F17" w:rsidRPr="00005261" w:rsidRDefault="00287F17" w:rsidP="00287F1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</w:p>
    <w:p w14:paraId="0002921A" w14:textId="6EB64D64" w:rsidR="00287F17" w:rsidRPr="00005261" w:rsidRDefault="00287F17" w:rsidP="00287F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r w:rsidRPr="00005261">
        <w:rPr>
          <w:rFonts w:ascii="Times New Roman" w:hAnsi="Times New Roman"/>
          <w:color w:val="222222"/>
        </w:rPr>
        <w:t>Usvajanje Financijskog izvještaja za period od 01. siječnja do 30. lipnja 2026. godine.</w:t>
      </w:r>
    </w:p>
    <w:p w14:paraId="080FECF5" w14:textId="77777777" w:rsidR="00E23471" w:rsidRPr="00005261" w:rsidRDefault="00E23471" w:rsidP="00E23471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</w:p>
    <w:p w14:paraId="4345F9A8" w14:textId="1580DFA1" w:rsidR="00005261" w:rsidRDefault="00287F17" w:rsidP="005956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r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Davanje </w:t>
      </w:r>
      <w:r w:rsidR="00595663"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ravnateljici </w:t>
      </w:r>
      <w:r w:rsidR="00595663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prethodnu s</w:t>
      </w:r>
      <w:r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uglasnosti</w:t>
      </w:r>
      <w:r w:rsidR="00005261"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 za </w:t>
      </w:r>
      <w:r w:rsidR="00595663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 xml:space="preserve">zapošljavanje Nikoline Lovrić iz Sesveta na radno mjesto </w:t>
      </w:r>
      <w:r w:rsidR="00F852CF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asistent u nastavi na 35 sati tj.</w:t>
      </w:r>
    </w:p>
    <w:p w14:paraId="2341CC54" w14:textId="77777777" w:rsidR="00595663" w:rsidRPr="00595663" w:rsidRDefault="00595663" w:rsidP="00595663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</w:p>
    <w:p w14:paraId="70B0A20E" w14:textId="2AEE606B" w:rsidR="00005261" w:rsidRPr="00005261" w:rsidRDefault="00005261" w:rsidP="00F267A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r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Radni odnosi od školske godine 2026./2027.</w:t>
      </w:r>
    </w:p>
    <w:p w14:paraId="54927EAC" w14:textId="1C199E79" w:rsidR="00ED2632" w:rsidRPr="00005261" w:rsidRDefault="00ED2632" w:rsidP="00A4012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131278C2" w14:textId="77777777" w:rsidR="00ED2632" w:rsidRPr="00005261" w:rsidRDefault="00ED2632" w:rsidP="00ED2632">
      <w:pPr>
        <w:numPr>
          <w:ilvl w:val="0"/>
          <w:numId w:val="1"/>
        </w:numPr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</w:pPr>
      <w:r w:rsidRPr="00005261">
        <w:rPr>
          <w:rFonts w:ascii="Times New Roman" w:eastAsia="Times New Roman" w:hAnsi="Times New Roman"/>
          <w:bCs/>
          <w:color w:val="222222"/>
          <w:sz w:val="24"/>
          <w:szCs w:val="24"/>
          <w:lang w:eastAsia="hr-HR"/>
        </w:rPr>
        <w:t>Ostalo</w:t>
      </w:r>
    </w:p>
    <w:bookmarkEnd w:id="10"/>
    <w:p w14:paraId="46AF7003" w14:textId="77777777" w:rsidR="00ED2632" w:rsidRPr="00005261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368EC25" w14:textId="77777777" w:rsidR="00ED2632" w:rsidRPr="00005261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B382519" w14:textId="77777777" w:rsidR="00ED2632" w:rsidRPr="00005261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3F4323C" w14:textId="77777777" w:rsidR="00ED2632" w:rsidRPr="00005261" w:rsidRDefault="00ED2632" w:rsidP="00ED263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 xml:space="preserve">       Predsjednica Školskog odbora</w:t>
      </w:r>
    </w:p>
    <w:p w14:paraId="3A37EEE8" w14:textId="77777777" w:rsidR="00ED2632" w:rsidRPr="00005261" w:rsidRDefault="00ED2632" w:rsidP="00ED2632">
      <w:pPr>
        <w:spacing w:after="0" w:line="240" w:lineRule="auto"/>
        <w:ind w:left="900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05261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Katica Knezović, prof.</w:t>
      </w:r>
    </w:p>
    <w:p w14:paraId="0ED4FC39" w14:textId="77777777" w:rsidR="00ED2632" w:rsidRPr="00005261" w:rsidRDefault="00ED2632" w:rsidP="00ED2632">
      <w:pPr>
        <w:rPr>
          <w:rFonts w:ascii="Times New Roman" w:hAnsi="Times New Roman"/>
          <w:sz w:val="24"/>
          <w:szCs w:val="24"/>
        </w:rPr>
      </w:pPr>
    </w:p>
    <w:p w14:paraId="1BDCC431" w14:textId="77777777" w:rsidR="00ED2632" w:rsidRPr="00005261" w:rsidRDefault="00ED2632" w:rsidP="00ED2632">
      <w:pPr>
        <w:rPr>
          <w:rFonts w:ascii="Times New Roman" w:hAnsi="Times New Roman"/>
          <w:sz w:val="24"/>
          <w:szCs w:val="24"/>
        </w:rPr>
      </w:pPr>
      <w:r w:rsidRPr="00005261">
        <w:rPr>
          <w:rFonts w:ascii="Times New Roman" w:hAnsi="Times New Roman"/>
          <w:sz w:val="24"/>
          <w:szCs w:val="24"/>
        </w:rPr>
        <w:t xml:space="preserve"> </w:t>
      </w:r>
    </w:p>
    <w:p w14:paraId="339CDBE1" w14:textId="7F5F4917" w:rsidR="00EE2E11" w:rsidRPr="00005261" w:rsidRDefault="00EE2E11" w:rsidP="00203614">
      <w:pPr>
        <w:rPr>
          <w:rFonts w:ascii="Times New Roman" w:hAnsi="Times New Roman"/>
        </w:rPr>
      </w:pPr>
    </w:p>
    <w:sectPr w:rsidR="00EE2E11" w:rsidRPr="00005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28DB"/>
    <w:multiLevelType w:val="hybridMultilevel"/>
    <w:tmpl w:val="570A98E2"/>
    <w:lvl w:ilvl="0" w:tplc="B2FE3242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667BF5"/>
    <w:multiLevelType w:val="hybridMultilevel"/>
    <w:tmpl w:val="3064E8F8"/>
    <w:lvl w:ilvl="0" w:tplc="BB403E52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 w:tplc="041A0019">
      <w:start w:val="1"/>
      <w:numFmt w:val="lowerLetter"/>
      <w:lvlText w:val="%2."/>
      <w:lvlJc w:val="left"/>
      <w:pPr>
        <w:ind w:left="1363" w:hanging="360"/>
      </w:pPr>
    </w:lvl>
    <w:lvl w:ilvl="2" w:tplc="041A001B">
      <w:start w:val="1"/>
      <w:numFmt w:val="lowerRoman"/>
      <w:lvlText w:val="%3."/>
      <w:lvlJc w:val="right"/>
      <w:pPr>
        <w:ind w:left="2083" w:hanging="180"/>
      </w:pPr>
    </w:lvl>
    <w:lvl w:ilvl="3" w:tplc="041A000F">
      <w:start w:val="1"/>
      <w:numFmt w:val="decimal"/>
      <w:lvlText w:val="%4."/>
      <w:lvlJc w:val="left"/>
      <w:pPr>
        <w:ind w:left="2803" w:hanging="360"/>
      </w:pPr>
    </w:lvl>
    <w:lvl w:ilvl="4" w:tplc="041A0019">
      <w:start w:val="1"/>
      <w:numFmt w:val="lowerLetter"/>
      <w:lvlText w:val="%5."/>
      <w:lvlJc w:val="left"/>
      <w:pPr>
        <w:ind w:left="3523" w:hanging="360"/>
      </w:pPr>
    </w:lvl>
    <w:lvl w:ilvl="5" w:tplc="041A001B">
      <w:start w:val="1"/>
      <w:numFmt w:val="lowerRoman"/>
      <w:lvlText w:val="%6."/>
      <w:lvlJc w:val="right"/>
      <w:pPr>
        <w:ind w:left="4243" w:hanging="180"/>
      </w:pPr>
    </w:lvl>
    <w:lvl w:ilvl="6" w:tplc="041A000F">
      <w:start w:val="1"/>
      <w:numFmt w:val="decimal"/>
      <w:lvlText w:val="%7."/>
      <w:lvlJc w:val="left"/>
      <w:pPr>
        <w:ind w:left="4963" w:hanging="360"/>
      </w:pPr>
    </w:lvl>
    <w:lvl w:ilvl="7" w:tplc="041A0019">
      <w:start w:val="1"/>
      <w:numFmt w:val="lowerLetter"/>
      <w:lvlText w:val="%8."/>
      <w:lvlJc w:val="left"/>
      <w:pPr>
        <w:ind w:left="5683" w:hanging="360"/>
      </w:pPr>
    </w:lvl>
    <w:lvl w:ilvl="8" w:tplc="041A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11"/>
    <w:rsid w:val="00005261"/>
    <w:rsid w:val="001B1B5E"/>
    <w:rsid w:val="00203614"/>
    <w:rsid w:val="00265DBF"/>
    <w:rsid w:val="00287F17"/>
    <w:rsid w:val="002B501C"/>
    <w:rsid w:val="003F5063"/>
    <w:rsid w:val="00404F18"/>
    <w:rsid w:val="004D75A6"/>
    <w:rsid w:val="00595663"/>
    <w:rsid w:val="005B4584"/>
    <w:rsid w:val="006B6309"/>
    <w:rsid w:val="006D0891"/>
    <w:rsid w:val="007E76DF"/>
    <w:rsid w:val="00844620"/>
    <w:rsid w:val="00A1640E"/>
    <w:rsid w:val="00A4012A"/>
    <w:rsid w:val="00A80F22"/>
    <w:rsid w:val="00AF75CA"/>
    <w:rsid w:val="00B32D24"/>
    <w:rsid w:val="00BB1680"/>
    <w:rsid w:val="00C47DAC"/>
    <w:rsid w:val="00C80547"/>
    <w:rsid w:val="00CA0811"/>
    <w:rsid w:val="00CB5093"/>
    <w:rsid w:val="00CF0C99"/>
    <w:rsid w:val="00D02454"/>
    <w:rsid w:val="00D06E68"/>
    <w:rsid w:val="00D77655"/>
    <w:rsid w:val="00E0292F"/>
    <w:rsid w:val="00E14916"/>
    <w:rsid w:val="00E23471"/>
    <w:rsid w:val="00ED2632"/>
    <w:rsid w:val="00ED324C"/>
    <w:rsid w:val="00EE2E11"/>
    <w:rsid w:val="00EE5EC0"/>
    <w:rsid w:val="00F267A9"/>
    <w:rsid w:val="00F852CF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5D97"/>
  <w15:chartTrackingRefBased/>
  <w15:docId w15:val="{6F8E2DE5-E975-4B41-971B-33A144EC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26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aef9e5bf3a185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281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Obrtnička škola za osobne usluge Savska 23</cp:lastModifiedBy>
  <cp:revision>16</cp:revision>
  <cp:lastPrinted>2026-05-28T09:32:00Z</cp:lastPrinted>
  <dcterms:created xsi:type="dcterms:W3CDTF">2026-01-27T14:08:00Z</dcterms:created>
  <dcterms:modified xsi:type="dcterms:W3CDTF">2026-07-08T14:04:00Z</dcterms:modified>
</cp:coreProperties>
</file>